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8AA" w:rsidRPr="000368AA" w:rsidRDefault="000368AA" w:rsidP="000368AA">
      <w:pPr>
        <w:pStyle w:val="Overskrift1"/>
      </w:pPr>
      <w:bookmarkStart w:id="0" w:name="_GoBack"/>
      <w:bookmarkEnd w:id="0"/>
      <w:r w:rsidRPr="000368AA">
        <w:t>RUTEPLANER VG-LISTA SORTLAND 2014</w:t>
      </w:r>
    </w:p>
    <w:p w:rsidR="000368AA" w:rsidRDefault="000368AA"/>
    <w:tbl>
      <w:tblPr>
        <w:tblStyle w:val="Tabellrutenett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6552"/>
      </w:tblGrid>
      <w:tr w:rsidR="000368AA" w:rsidRPr="000368AA" w:rsidTr="000368AA">
        <w:tc>
          <w:tcPr>
            <w:tcW w:w="1418" w:type="dxa"/>
          </w:tcPr>
          <w:p w:rsidR="000368AA" w:rsidRPr="000368AA" w:rsidRDefault="000368AA">
            <w:pPr>
              <w:rPr>
                <w:rFonts w:ascii="Calibri" w:hAnsi="Calibri"/>
                <w:b/>
                <w:sz w:val="28"/>
              </w:rPr>
            </w:pPr>
            <w:r w:rsidRPr="000368AA">
              <w:rPr>
                <w:rFonts w:ascii="Calibri" w:hAnsi="Calibri"/>
                <w:b/>
                <w:sz w:val="28"/>
              </w:rPr>
              <w:t>Rute nr:</w:t>
            </w:r>
          </w:p>
        </w:tc>
        <w:tc>
          <w:tcPr>
            <w:tcW w:w="6552" w:type="dxa"/>
          </w:tcPr>
          <w:p w:rsidR="000368AA" w:rsidRPr="000368AA" w:rsidRDefault="000368AA">
            <w:pPr>
              <w:rPr>
                <w:rFonts w:ascii="Calibri" w:hAnsi="Calibri"/>
                <w:b/>
                <w:sz w:val="28"/>
              </w:rPr>
            </w:pPr>
            <w:r w:rsidRPr="000368AA">
              <w:rPr>
                <w:rFonts w:ascii="Calibri" w:hAnsi="Calibri"/>
                <w:b/>
                <w:sz w:val="28"/>
              </w:rPr>
              <w:t>Avgang fra:</w:t>
            </w:r>
          </w:p>
        </w:tc>
      </w:tr>
      <w:tr w:rsidR="000368AA" w:rsidRPr="000368AA" w:rsidTr="000368AA">
        <w:trPr>
          <w:trHeight w:val="567"/>
        </w:trPr>
        <w:tc>
          <w:tcPr>
            <w:tcW w:w="1418" w:type="dxa"/>
            <w:vAlign w:val="center"/>
          </w:tcPr>
          <w:p w:rsidR="000368AA" w:rsidRPr="005031F2" w:rsidRDefault="000368AA" w:rsidP="000368AA">
            <w:pPr>
              <w:jc w:val="right"/>
              <w:rPr>
                <w:rFonts w:ascii="Arial" w:hAnsi="Arial" w:cs="Arial"/>
                <w:color w:val="4031FD"/>
                <w:sz w:val="32"/>
              </w:rPr>
            </w:pPr>
            <w:r w:rsidRPr="005031F2">
              <w:rPr>
                <w:rFonts w:ascii="Arial" w:hAnsi="Arial" w:cs="Arial"/>
                <w:color w:val="4031FD"/>
                <w:sz w:val="32"/>
              </w:rPr>
              <w:t>1</w:t>
            </w:r>
          </w:p>
        </w:tc>
        <w:tc>
          <w:tcPr>
            <w:tcW w:w="6552" w:type="dxa"/>
            <w:vAlign w:val="center"/>
          </w:tcPr>
          <w:p w:rsidR="000368AA" w:rsidRPr="005031F2" w:rsidRDefault="00A616D0" w:rsidP="000368AA">
            <w:pPr>
              <w:rPr>
                <w:sz w:val="32"/>
              </w:rPr>
            </w:pPr>
            <w:hyperlink w:anchor="_1_narvik" w:history="1">
              <w:r w:rsidR="000368AA" w:rsidRPr="005031F2">
                <w:rPr>
                  <w:rStyle w:val="Hyperkobling"/>
                  <w:sz w:val="32"/>
                  <w:u w:val="none"/>
                </w:rPr>
                <w:t>Narvik</w:t>
              </w:r>
            </w:hyperlink>
          </w:p>
        </w:tc>
      </w:tr>
      <w:tr w:rsidR="000368AA" w:rsidRPr="000368AA" w:rsidTr="000368AA">
        <w:trPr>
          <w:trHeight w:val="567"/>
        </w:trPr>
        <w:tc>
          <w:tcPr>
            <w:tcW w:w="1418" w:type="dxa"/>
            <w:vAlign w:val="center"/>
          </w:tcPr>
          <w:p w:rsidR="000368AA" w:rsidRPr="005031F2" w:rsidRDefault="000368AA" w:rsidP="000368AA">
            <w:pPr>
              <w:jc w:val="right"/>
              <w:rPr>
                <w:rFonts w:ascii="Arial" w:hAnsi="Arial" w:cs="Arial"/>
                <w:color w:val="4031FD"/>
                <w:sz w:val="32"/>
              </w:rPr>
            </w:pPr>
            <w:r w:rsidRPr="005031F2">
              <w:rPr>
                <w:rFonts w:ascii="Arial" w:hAnsi="Arial" w:cs="Arial"/>
                <w:color w:val="4031FD"/>
                <w:sz w:val="32"/>
              </w:rPr>
              <w:t>2</w:t>
            </w:r>
          </w:p>
        </w:tc>
        <w:tc>
          <w:tcPr>
            <w:tcW w:w="6552" w:type="dxa"/>
            <w:vAlign w:val="center"/>
          </w:tcPr>
          <w:p w:rsidR="000368AA" w:rsidRPr="00A57F65" w:rsidRDefault="00A616D0" w:rsidP="000368AA">
            <w:pPr>
              <w:rPr>
                <w:sz w:val="32"/>
              </w:rPr>
            </w:pPr>
            <w:hyperlink w:anchor="_2_harstad" w:history="1">
              <w:r w:rsidR="000368AA" w:rsidRPr="00A57F65">
                <w:rPr>
                  <w:rStyle w:val="Hyperkobling"/>
                  <w:sz w:val="32"/>
                  <w:u w:val="none"/>
                </w:rPr>
                <w:t>Harstad</w:t>
              </w:r>
            </w:hyperlink>
          </w:p>
        </w:tc>
      </w:tr>
      <w:tr w:rsidR="000368AA" w:rsidRPr="000368AA" w:rsidTr="000368AA">
        <w:trPr>
          <w:trHeight w:val="567"/>
        </w:trPr>
        <w:tc>
          <w:tcPr>
            <w:tcW w:w="1418" w:type="dxa"/>
            <w:vAlign w:val="center"/>
          </w:tcPr>
          <w:p w:rsidR="000368AA" w:rsidRPr="005031F2" w:rsidRDefault="000368AA" w:rsidP="000368AA">
            <w:pPr>
              <w:jc w:val="right"/>
              <w:rPr>
                <w:rFonts w:ascii="Arial" w:hAnsi="Arial" w:cs="Arial"/>
                <w:color w:val="4031FD"/>
                <w:sz w:val="32"/>
              </w:rPr>
            </w:pPr>
            <w:r w:rsidRPr="005031F2">
              <w:rPr>
                <w:rFonts w:ascii="Arial" w:hAnsi="Arial" w:cs="Arial"/>
                <w:color w:val="4031FD"/>
                <w:sz w:val="32"/>
              </w:rPr>
              <w:t>3</w:t>
            </w:r>
          </w:p>
        </w:tc>
        <w:tc>
          <w:tcPr>
            <w:tcW w:w="6552" w:type="dxa"/>
            <w:vAlign w:val="center"/>
          </w:tcPr>
          <w:p w:rsidR="000368AA" w:rsidRPr="00A57F65" w:rsidRDefault="00A616D0" w:rsidP="000368AA">
            <w:pPr>
              <w:rPr>
                <w:sz w:val="32"/>
              </w:rPr>
            </w:pPr>
            <w:hyperlink w:anchor="_3_lødingen" w:history="1">
              <w:r w:rsidR="000368AA" w:rsidRPr="00A57F65">
                <w:rPr>
                  <w:rStyle w:val="Hyperkobling"/>
                  <w:sz w:val="32"/>
                  <w:u w:val="none"/>
                </w:rPr>
                <w:t>Lødingen</w:t>
              </w:r>
            </w:hyperlink>
          </w:p>
        </w:tc>
      </w:tr>
      <w:tr w:rsidR="000368AA" w:rsidRPr="000368AA" w:rsidTr="000368AA">
        <w:trPr>
          <w:trHeight w:val="567"/>
        </w:trPr>
        <w:tc>
          <w:tcPr>
            <w:tcW w:w="1418" w:type="dxa"/>
            <w:vAlign w:val="center"/>
          </w:tcPr>
          <w:p w:rsidR="000368AA" w:rsidRPr="005031F2" w:rsidRDefault="000368AA" w:rsidP="000368AA">
            <w:pPr>
              <w:jc w:val="right"/>
              <w:rPr>
                <w:rFonts w:ascii="Arial" w:hAnsi="Arial" w:cs="Arial"/>
                <w:color w:val="4031FD"/>
                <w:sz w:val="32"/>
              </w:rPr>
            </w:pPr>
            <w:r w:rsidRPr="005031F2">
              <w:rPr>
                <w:rFonts w:ascii="Arial" w:hAnsi="Arial" w:cs="Arial"/>
                <w:color w:val="4031FD"/>
                <w:sz w:val="32"/>
              </w:rPr>
              <w:t>4</w:t>
            </w:r>
          </w:p>
        </w:tc>
        <w:tc>
          <w:tcPr>
            <w:tcW w:w="6552" w:type="dxa"/>
            <w:vAlign w:val="center"/>
          </w:tcPr>
          <w:p w:rsidR="000368AA" w:rsidRPr="00A57F65" w:rsidRDefault="00A616D0" w:rsidP="000368AA">
            <w:pPr>
              <w:rPr>
                <w:sz w:val="32"/>
              </w:rPr>
            </w:pPr>
            <w:hyperlink w:anchor="_4_leknes" w:history="1">
              <w:r w:rsidR="000368AA" w:rsidRPr="00A57F65">
                <w:rPr>
                  <w:rStyle w:val="Hyperkobling"/>
                  <w:sz w:val="32"/>
                  <w:u w:val="none"/>
                </w:rPr>
                <w:t>Leknes</w:t>
              </w:r>
            </w:hyperlink>
          </w:p>
        </w:tc>
      </w:tr>
      <w:tr w:rsidR="000368AA" w:rsidRPr="000368AA" w:rsidTr="000368AA">
        <w:trPr>
          <w:trHeight w:val="567"/>
        </w:trPr>
        <w:tc>
          <w:tcPr>
            <w:tcW w:w="1418" w:type="dxa"/>
            <w:vAlign w:val="center"/>
          </w:tcPr>
          <w:p w:rsidR="000368AA" w:rsidRPr="005031F2" w:rsidRDefault="000368AA" w:rsidP="000368AA">
            <w:pPr>
              <w:jc w:val="right"/>
              <w:rPr>
                <w:rFonts w:ascii="Arial" w:hAnsi="Arial" w:cs="Arial"/>
                <w:color w:val="4031FD"/>
                <w:sz w:val="32"/>
              </w:rPr>
            </w:pPr>
            <w:r w:rsidRPr="005031F2">
              <w:rPr>
                <w:rFonts w:ascii="Arial" w:hAnsi="Arial" w:cs="Arial"/>
                <w:color w:val="4031FD"/>
                <w:sz w:val="32"/>
              </w:rPr>
              <w:t>5</w:t>
            </w:r>
          </w:p>
        </w:tc>
        <w:tc>
          <w:tcPr>
            <w:tcW w:w="6552" w:type="dxa"/>
            <w:vAlign w:val="center"/>
          </w:tcPr>
          <w:p w:rsidR="000368AA" w:rsidRPr="00A57F65" w:rsidRDefault="00A616D0" w:rsidP="000368AA">
            <w:pPr>
              <w:rPr>
                <w:sz w:val="32"/>
              </w:rPr>
            </w:pPr>
            <w:hyperlink w:anchor="_5_svolvær" w:history="1">
              <w:r w:rsidR="000368AA" w:rsidRPr="00A57F65">
                <w:rPr>
                  <w:rStyle w:val="Hyperkobling"/>
                  <w:sz w:val="32"/>
                  <w:u w:val="none"/>
                </w:rPr>
                <w:t>Svolvær</w:t>
              </w:r>
            </w:hyperlink>
          </w:p>
        </w:tc>
      </w:tr>
      <w:tr w:rsidR="000368AA" w:rsidRPr="000368AA" w:rsidTr="000368AA">
        <w:trPr>
          <w:trHeight w:val="567"/>
        </w:trPr>
        <w:tc>
          <w:tcPr>
            <w:tcW w:w="1418" w:type="dxa"/>
            <w:vAlign w:val="center"/>
          </w:tcPr>
          <w:p w:rsidR="000368AA" w:rsidRPr="005031F2" w:rsidRDefault="000368AA" w:rsidP="000368AA">
            <w:pPr>
              <w:jc w:val="right"/>
              <w:rPr>
                <w:rFonts w:ascii="Arial" w:hAnsi="Arial" w:cs="Arial"/>
                <w:color w:val="4031FD"/>
                <w:sz w:val="32"/>
              </w:rPr>
            </w:pPr>
            <w:r w:rsidRPr="005031F2">
              <w:rPr>
                <w:rFonts w:ascii="Arial" w:hAnsi="Arial" w:cs="Arial"/>
                <w:color w:val="4031FD"/>
                <w:sz w:val="32"/>
              </w:rPr>
              <w:t>6</w:t>
            </w:r>
          </w:p>
        </w:tc>
        <w:tc>
          <w:tcPr>
            <w:tcW w:w="6552" w:type="dxa"/>
            <w:vAlign w:val="center"/>
          </w:tcPr>
          <w:p w:rsidR="000368AA" w:rsidRPr="00A57F65" w:rsidRDefault="00A616D0" w:rsidP="000368AA">
            <w:pPr>
              <w:rPr>
                <w:sz w:val="32"/>
              </w:rPr>
            </w:pPr>
            <w:hyperlink w:anchor="_6_melbu" w:history="1">
              <w:r w:rsidR="000368AA" w:rsidRPr="00A57F65">
                <w:rPr>
                  <w:rStyle w:val="Hyperkobling"/>
                  <w:sz w:val="32"/>
                  <w:u w:val="none"/>
                </w:rPr>
                <w:t>Melbu</w:t>
              </w:r>
            </w:hyperlink>
          </w:p>
        </w:tc>
      </w:tr>
      <w:tr w:rsidR="000368AA" w:rsidRPr="000368AA" w:rsidTr="000368AA">
        <w:trPr>
          <w:trHeight w:val="567"/>
        </w:trPr>
        <w:tc>
          <w:tcPr>
            <w:tcW w:w="1418" w:type="dxa"/>
            <w:vAlign w:val="center"/>
          </w:tcPr>
          <w:p w:rsidR="000368AA" w:rsidRPr="005031F2" w:rsidRDefault="000368AA" w:rsidP="000368AA">
            <w:pPr>
              <w:jc w:val="right"/>
              <w:rPr>
                <w:rFonts w:ascii="Arial" w:hAnsi="Arial" w:cs="Arial"/>
                <w:color w:val="4031FD"/>
                <w:sz w:val="32"/>
              </w:rPr>
            </w:pPr>
            <w:r w:rsidRPr="005031F2">
              <w:rPr>
                <w:rFonts w:ascii="Arial" w:hAnsi="Arial" w:cs="Arial"/>
                <w:color w:val="4031FD"/>
                <w:sz w:val="32"/>
              </w:rPr>
              <w:t>7</w:t>
            </w:r>
          </w:p>
        </w:tc>
        <w:tc>
          <w:tcPr>
            <w:tcW w:w="6552" w:type="dxa"/>
            <w:vAlign w:val="center"/>
          </w:tcPr>
          <w:p w:rsidR="000368AA" w:rsidRPr="00A57F65" w:rsidRDefault="00A616D0" w:rsidP="000368AA">
            <w:pPr>
              <w:rPr>
                <w:sz w:val="32"/>
              </w:rPr>
            </w:pPr>
            <w:hyperlink w:anchor="_7_stokmarknes" w:history="1">
              <w:r w:rsidR="000368AA" w:rsidRPr="00A57F65">
                <w:rPr>
                  <w:rStyle w:val="Hyperkobling"/>
                  <w:sz w:val="32"/>
                  <w:u w:val="none"/>
                </w:rPr>
                <w:t>Stokmarknes</w:t>
              </w:r>
            </w:hyperlink>
          </w:p>
        </w:tc>
      </w:tr>
      <w:tr w:rsidR="000368AA" w:rsidRPr="000368AA" w:rsidTr="000368AA">
        <w:trPr>
          <w:trHeight w:val="567"/>
        </w:trPr>
        <w:tc>
          <w:tcPr>
            <w:tcW w:w="1418" w:type="dxa"/>
            <w:vAlign w:val="center"/>
          </w:tcPr>
          <w:p w:rsidR="000368AA" w:rsidRPr="005031F2" w:rsidRDefault="000368AA" w:rsidP="000368AA">
            <w:pPr>
              <w:jc w:val="right"/>
              <w:rPr>
                <w:rFonts w:ascii="Arial" w:hAnsi="Arial" w:cs="Arial"/>
                <w:color w:val="4031FD"/>
                <w:sz w:val="32"/>
              </w:rPr>
            </w:pPr>
            <w:r w:rsidRPr="005031F2">
              <w:rPr>
                <w:rFonts w:ascii="Arial" w:hAnsi="Arial" w:cs="Arial"/>
                <w:color w:val="4031FD"/>
                <w:sz w:val="32"/>
              </w:rPr>
              <w:t>8</w:t>
            </w:r>
          </w:p>
        </w:tc>
        <w:tc>
          <w:tcPr>
            <w:tcW w:w="6552" w:type="dxa"/>
            <w:vAlign w:val="center"/>
          </w:tcPr>
          <w:p w:rsidR="000368AA" w:rsidRPr="00A57F65" w:rsidRDefault="00A616D0" w:rsidP="000368AA">
            <w:pPr>
              <w:rPr>
                <w:sz w:val="32"/>
              </w:rPr>
            </w:pPr>
            <w:hyperlink w:anchor="_8_andenes" w:history="1">
              <w:r w:rsidR="000368AA" w:rsidRPr="00A57F65">
                <w:rPr>
                  <w:rStyle w:val="Hyperkobling"/>
                  <w:sz w:val="32"/>
                  <w:u w:val="none"/>
                </w:rPr>
                <w:t>Andenes</w:t>
              </w:r>
            </w:hyperlink>
          </w:p>
        </w:tc>
      </w:tr>
      <w:tr w:rsidR="000368AA" w:rsidRPr="000368AA" w:rsidTr="000368AA">
        <w:trPr>
          <w:trHeight w:val="567"/>
        </w:trPr>
        <w:tc>
          <w:tcPr>
            <w:tcW w:w="1418" w:type="dxa"/>
            <w:vAlign w:val="center"/>
          </w:tcPr>
          <w:p w:rsidR="000368AA" w:rsidRPr="005031F2" w:rsidRDefault="000368AA" w:rsidP="000368AA">
            <w:pPr>
              <w:jc w:val="right"/>
              <w:rPr>
                <w:rFonts w:ascii="Arial" w:hAnsi="Arial" w:cs="Arial"/>
                <w:color w:val="4031FD"/>
                <w:sz w:val="32"/>
              </w:rPr>
            </w:pPr>
            <w:r w:rsidRPr="005031F2">
              <w:rPr>
                <w:rFonts w:ascii="Arial" w:hAnsi="Arial" w:cs="Arial"/>
                <w:color w:val="4031FD"/>
                <w:sz w:val="32"/>
              </w:rPr>
              <w:t>9</w:t>
            </w:r>
          </w:p>
        </w:tc>
        <w:tc>
          <w:tcPr>
            <w:tcW w:w="6552" w:type="dxa"/>
            <w:vAlign w:val="center"/>
          </w:tcPr>
          <w:p w:rsidR="000368AA" w:rsidRPr="00A57F65" w:rsidRDefault="00A616D0" w:rsidP="000368AA">
            <w:pPr>
              <w:rPr>
                <w:sz w:val="32"/>
              </w:rPr>
            </w:pPr>
            <w:hyperlink w:anchor="_9_myre/alsvåg" w:history="1">
              <w:r w:rsidR="000368AA" w:rsidRPr="00A57F65">
                <w:rPr>
                  <w:rStyle w:val="Hyperkobling"/>
                  <w:sz w:val="32"/>
                  <w:u w:val="none"/>
                </w:rPr>
                <w:t>Myre</w:t>
              </w:r>
              <w:r w:rsidR="003441E9" w:rsidRPr="00A57F65">
                <w:rPr>
                  <w:rStyle w:val="Hyperkobling"/>
                  <w:sz w:val="32"/>
                  <w:u w:val="none"/>
                </w:rPr>
                <w:t>/Alsvåg</w:t>
              </w:r>
            </w:hyperlink>
          </w:p>
        </w:tc>
      </w:tr>
      <w:tr w:rsidR="000368AA" w:rsidRPr="000368AA" w:rsidTr="000368AA">
        <w:trPr>
          <w:trHeight w:val="567"/>
        </w:trPr>
        <w:tc>
          <w:tcPr>
            <w:tcW w:w="1418" w:type="dxa"/>
            <w:vAlign w:val="center"/>
          </w:tcPr>
          <w:p w:rsidR="000368AA" w:rsidRPr="005031F2" w:rsidRDefault="000368AA" w:rsidP="000368AA">
            <w:pPr>
              <w:jc w:val="right"/>
              <w:rPr>
                <w:rFonts w:ascii="Arial" w:hAnsi="Arial" w:cs="Arial"/>
                <w:color w:val="4031FD"/>
                <w:sz w:val="32"/>
              </w:rPr>
            </w:pPr>
            <w:r w:rsidRPr="005031F2">
              <w:rPr>
                <w:rFonts w:ascii="Arial" w:hAnsi="Arial" w:cs="Arial"/>
                <w:color w:val="4031FD"/>
                <w:sz w:val="32"/>
              </w:rPr>
              <w:t>10</w:t>
            </w:r>
          </w:p>
        </w:tc>
        <w:tc>
          <w:tcPr>
            <w:tcW w:w="6552" w:type="dxa"/>
            <w:vAlign w:val="center"/>
          </w:tcPr>
          <w:p w:rsidR="000368AA" w:rsidRPr="00A57F65" w:rsidRDefault="00A616D0" w:rsidP="000368AA">
            <w:pPr>
              <w:rPr>
                <w:sz w:val="32"/>
              </w:rPr>
            </w:pPr>
            <w:hyperlink w:anchor="_10_bø" w:history="1">
              <w:r w:rsidR="000368AA" w:rsidRPr="00A57F65">
                <w:rPr>
                  <w:rStyle w:val="Hyperkobling"/>
                  <w:sz w:val="32"/>
                  <w:u w:val="none"/>
                </w:rPr>
                <w:t>Bø</w:t>
              </w:r>
            </w:hyperlink>
          </w:p>
        </w:tc>
      </w:tr>
    </w:tbl>
    <w:p w:rsidR="000368AA" w:rsidRDefault="000368AA"/>
    <w:p w:rsidR="00E82176" w:rsidRDefault="00FB2430" w:rsidP="000368AA">
      <w:pPr>
        <w:rPr>
          <w:sz w:val="32"/>
        </w:rPr>
      </w:pPr>
      <w:r w:rsidRPr="00FB2430">
        <w:rPr>
          <w:sz w:val="32"/>
        </w:rPr>
        <w:t>Alle avganger beregnet ankomst Sortland ca 16:45</w:t>
      </w:r>
    </w:p>
    <w:p w:rsidR="00E82176" w:rsidRDefault="00E82176" w:rsidP="000368AA">
      <w:pPr>
        <w:rPr>
          <w:sz w:val="32"/>
        </w:rPr>
      </w:pPr>
    </w:p>
    <w:p w:rsidR="000368AA" w:rsidRPr="00FB2430" w:rsidRDefault="00E82176" w:rsidP="000368AA">
      <w:pPr>
        <w:rPr>
          <w:sz w:val="32"/>
        </w:rPr>
      </w:pPr>
      <w:r>
        <w:rPr>
          <w:b/>
          <w:sz w:val="32"/>
        </w:rPr>
        <w:t>Retur fra Sortland bussterminal avgang klokken 20:30</w:t>
      </w:r>
      <w:r w:rsidR="000368AA" w:rsidRPr="00FB2430">
        <w:rPr>
          <w:sz w:val="32"/>
        </w:rPr>
        <w:br w:type="page"/>
      </w:r>
    </w:p>
    <w:p w:rsidR="000368AA" w:rsidRDefault="000368AA" w:rsidP="000368AA">
      <w:pPr>
        <w:pStyle w:val="Overskrift1"/>
      </w:pPr>
      <w:bookmarkStart w:id="1" w:name="_1_narvik"/>
      <w:bookmarkEnd w:id="1"/>
      <w:r>
        <w:lastRenderedPageBreak/>
        <w:t>1 narvik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0368AA" w:rsidRPr="00FB2430" w:rsidTr="000B28D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0368AA" w:rsidRPr="00FB2430" w:rsidRDefault="000368AA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368AA" w:rsidRPr="00FB2430" w:rsidRDefault="000368AA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368AA" w:rsidRPr="00FB2430" w:rsidRDefault="000368AA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0368AA" w:rsidRPr="000368AA" w:rsidTr="000B28D2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0368AA" w:rsidRPr="000368AA" w:rsidRDefault="000368AA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368AA" w:rsidRPr="000368AA" w:rsidRDefault="00FB2430" w:rsidP="000368AA">
            <w:pPr>
              <w:rPr>
                <w:sz w:val="28"/>
              </w:rPr>
            </w:pPr>
            <w:r>
              <w:rPr>
                <w:sz w:val="28"/>
              </w:rPr>
              <w:t>Narvik bussterminal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368AA" w:rsidRPr="00FB2430" w:rsidRDefault="00FB2430" w:rsidP="000368A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13:15</w:t>
            </w:r>
          </w:p>
        </w:tc>
      </w:tr>
      <w:tr w:rsidR="000368AA" w:rsidRPr="000368AA" w:rsidTr="000B28D2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0368AA" w:rsidRPr="000368AA" w:rsidRDefault="000368AA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0368AA" w:rsidRPr="000368AA" w:rsidRDefault="00FB2430" w:rsidP="000368AA">
            <w:pPr>
              <w:rPr>
                <w:sz w:val="28"/>
              </w:rPr>
            </w:pPr>
            <w:r>
              <w:rPr>
                <w:sz w:val="28"/>
              </w:rPr>
              <w:t>Bjerkvik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0368AA" w:rsidRPr="00FB2430" w:rsidRDefault="00FB2430" w:rsidP="000368A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13:55</w:t>
            </w:r>
          </w:p>
        </w:tc>
      </w:tr>
      <w:tr w:rsidR="000368AA" w:rsidRPr="000368AA" w:rsidTr="00FB2430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0368AA" w:rsidRPr="000368AA" w:rsidRDefault="000368AA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0368AA" w:rsidRPr="000368AA" w:rsidRDefault="00FB2430" w:rsidP="000368AA">
            <w:pPr>
              <w:rPr>
                <w:sz w:val="28"/>
              </w:rPr>
            </w:pPr>
            <w:r>
              <w:rPr>
                <w:sz w:val="28"/>
              </w:rPr>
              <w:t>Bogen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0368AA" w:rsidRPr="00FB2430" w:rsidRDefault="00FB2430" w:rsidP="000368A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14:15</w:t>
            </w:r>
          </w:p>
        </w:tc>
      </w:tr>
      <w:tr w:rsidR="000368AA" w:rsidRPr="000368AA" w:rsidTr="00FB2430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0368AA" w:rsidRPr="000368AA" w:rsidRDefault="000368AA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0368AA" w:rsidRPr="000368AA" w:rsidRDefault="00FB2430" w:rsidP="000368AA">
            <w:pPr>
              <w:rPr>
                <w:sz w:val="28"/>
              </w:rPr>
            </w:pPr>
            <w:r>
              <w:rPr>
                <w:sz w:val="28"/>
              </w:rPr>
              <w:t>Evenes (ved Truckstoppen)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0368AA" w:rsidRPr="00FB2430" w:rsidRDefault="00FB2430" w:rsidP="000368A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14:30</w:t>
            </w:r>
          </w:p>
        </w:tc>
      </w:tr>
      <w:tr w:rsidR="000368AA" w:rsidRPr="000368AA" w:rsidTr="00FB2430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0368AA" w:rsidRPr="000368AA" w:rsidRDefault="000368AA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0368AA" w:rsidRPr="000368AA" w:rsidRDefault="00FB2430" w:rsidP="000368AA">
            <w:pPr>
              <w:rPr>
                <w:sz w:val="28"/>
              </w:rPr>
            </w:pPr>
            <w:r>
              <w:rPr>
                <w:sz w:val="28"/>
              </w:rPr>
              <w:t>Evenskjer (ved Rema)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0368AA" w:rsidRPr="00FB2430" w:rsidRDefault="00FB2430" w:rsidP="000368A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14:45</w:t>
            </w:r>
          </w:p>
        </w:tc>
      </w:tr>
      <w:tr w:rsidR="00FB2430" w:rsidRPr="000368AA" w:rsidTr="00FB2430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2430" w:rsidRPr="000368AA" w:rsidRDefault="00FB2430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FB2430" w:rsidRDefault="00FB2430" w:rsidP="000368AA">
            <w:pPr>
              <w:rPr>
                <w:sz w:val="28"/>
              </w:rPr>
            </w:pPr>
            <w:r>
              <w:rPr>
                <w:sz w:val="28"/>
              </w:rPr>
              <w:t>Tjelsundbrua Kro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FB2430" w:rsidRDefault="00FB2430" w:rsidP="000368A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15:00</w:t>
            </w:r>
          </w:p>
        </w:tc>
      </w:tr>
    </w:tbl>
    <w:p w:rsidR="00FB2430" w:rsidRPr="00FB2430" w:rsidRDefault="00FB2430" w:rsidP="00FB2430">
      <w:pPr>
        <w:rPr>
          <w:i/>
          <w:sz w:val="28"/>
        </w:rPr>
      </w:pPr>
      <w:r w:rsidRPr="00FB2430">
        <w:rPr>
          <w:i/>
          <w:sz w:val="28"/>
        </w:rPr>
        <w:t>(alle stoppesteder er bussholdeplasser langs riksvei – dersom ikke annet er angitt)</w:t>
      </w:r>
    </w:p>
    <w:p w:rsidR="00F71302" w:rsidRDefault="00F71302">
      <w:pPr>
        <w:keepLines w:val="0"/>
        <w:spacing w:after="200" w:line="276" w:lineRule="auto"/>
        <w:textboxTightWrap w:val="none"/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F71302" w:rsidRPr="00FB2430" w:rsidTr="000B28D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71302" w:rsidRPr="00FB2430" w:rsidRDefault="00F71302" w:rsidP="002A2D36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71302" w:rsidRPr="00FB2430" w:rsidRDefault="00F71302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71302" w:rsidRPr="00FB2430" w:rsidRDefault="00F71302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F71302" w:rsidRPr="000368AA" w:rsidTr="000B28D2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71302" w:rsidRPr="000368AA" w:rsidRDefault="00F71302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71302" w:rsidRPr="000368AA" w:rsidRDefault="00F71302" w:rsidP="002A2D36">
            <w:pPr>
              <w:rPr>
                <w:sz w:val="28"/>
              </w:rPr>
            </w:pPr>
            <w:r>
              <w:rPr>
                <w:sz w:val="28"/>
              </w:rPr>
              <w:t>Sortland bussterminal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71302" w:rsidRPr="00FB2430" w:rsidRDefault="00F71302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20:30</w:t>
            </w:r>
          </w:p>
        </w:tc>
      </w:tr>
      <w:tr w:rsidR="00F71302" w:rsidRPr="000368AA" w:rsidTr="000B28D2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71302" w:rsidRPr="000368AA" w:rsidRDefault="00F71302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71302" w:rsidRPr="000368AA" w:rsidRDefault="00F71302" w:rsidP="002A2D36">
            <w:pPr>
              <w:rPr>
                <w:sz w:val="28"/>
              </w:rPr>
            </w:pPr>
            <w:r>
              <w:rPr>
                <w:sz w:val="28"/>
              </w:rPr>
              <w:t>Tjeldsundbrua Kro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71302" w:rsidRPr="00FB2430" w:rsidRDefault="00F71302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22:15</w:t>
            </w:r>
          </w:p>
        </w:tc>
      </w:tr>
      <w:tr w:rsidR="00F71302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71302" w:rsidRPr="000368AA" w:rsidRDefault="00F71302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F71302" w:rsidRPr="000368AA" w:rsidRDefault="00F71302" w:rsidP="002A2D36">
            <w:pPr>
              <w:rPr>
                <w:sz w:val="28"/>
              </w:rPr>
            </w:pPr>
            <w:r>
              <w:rPr>
                <w:sz w:val="28"/>
              </w:rPr>
              <w:t>Evenskjer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F71302" w:rsidRPr="00FB2430" w:rsidRDefault="00F71302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22:30</w:t>
            </w:r>
          </w:p>
        </w:tc>
      </w:tr>
      <w:tr w:rsidR="00F71302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71302" w:rsidRPr="000368AA" w:rsidRDefault="00F71302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F71302" w:rsidRPr="000368AA" w:rsidRDefault="00F71302" w:rsidP="002A2D36">
            <w:pPr>
              <w:rPr>
                <w:sz w:val="28"/>
              </w:rPr>
            </w:pPr>
            <w:r>
              <w:rPr>
                <w:sz w:val="28"/>
              </w:rPr>
              <w:t>Evenes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F71302" w:rsidRPr="00FB2430" w:rsidRDefault="00F71302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22:45</w:t>
            </w:r>
          </w:p>
        </w:tc>
      </w:tr>
      <w:tr w:rsidR="00F71302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71302" w:rsidRPr="000368AA" w:rsidRDefault="00F71302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F71302" w:rsidRPr="000368AA" w:rsidRDefault="00F71302" w:rsidP="002A2D36">
            <w:pPr>
              <w:rPr>
                <w:sz w:val="28"/>
              </w:rPr>
            </w:pPr>
            <w:r>
              <w:rPr>
                <w:sz w:val="28"/>
              </w:rPr>
              <w:t>Bogen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F71302" w:rsidRPr="00FB2430" w:rsidRDefault="00F71302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23:00</w:t>
            </w:r>
          </w:p>
        </w:tc>
      </w:tr>
      <w:tr w:rsidR="00F71302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71302" w:rsidRPr="000368AA" w:rsidRDefault="00F71302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F71302" w:rsidRDefault="00F71302" w:rsidP="002A2D36">
            <w:pPr>
              <w:rPr>
                <w:sz w:val="28"/>
              </w:rPr>
            </w:pPr>
            <w:r>
              <w:rPr>
                <w:sz w:val="28"/>
              </w:rPr>
              <w:t>Bjerkvik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F71302" w:rsidRDefault="00F71302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23:20</w:t>
            </w:r>
          </w:p>
        </w:tc>
      </w:tr>
      <w:tr w:rsidR="00F71302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71302" w:rsidRPr="000368AA" w:rsidRDefault="00F71302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F71302" w:rsidRDefault="00F71302" w:rsidP="002A2D36">
            <w:pPr>
              <w:rPr>
                <w:sz w:val="28"/>
              </w:rPr>
            </w:pPr>
            <w:r>
              <w:rPr>
                <w:sz w:val="28"/>
              </w:rPr>
              <w:t>Narvik bussterminal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F71302" w:rsidRDefault="00F71302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24:00</w:t>
            </w:r>
          </w:p>
        </w:tc>
      </w:tr>
    </w:tbl>
    <w:p w:rsidR="00F71302" w:rsidRPr="00F71302" w:rsidRDefault="00F71302">
      <w:pPr>
        <w:keepLines w:val="0"/>
        <w:spacing w:after="200" w:line="276" w:lineRule="auto"/>
        <w:textboxTightWrap w:val="none"/>
        <w:rPr>
          <w:b/>
        </w:rPr>
      </w:pPr>
      <w:r w:rsidRPr="00F71302">
        <w:rPr>
          <w:b/>
        </w:rPr>
        <w:t>NB: Bussen kjører presis fra Sortland!</w:t>
      </w:r>
      <w:r w:rsidRPr="00F71302">
        <w:rPr>
          <w:b/>
        </w:rPr>
        <w:br w:type="page"/>
      </w:r>
    </w:p>
    <w:p w:rsidR="00FB2430" w:rsidRDefault="00FB2430"/>
    <w:p w:rsidR="000368AA" w:rsidRDefault="00FB2430" w:rsidP="00FB2430">
      <w:pPr>
        <w:pStyle w:val="Overskrift1"/>
      </w:pPr>
      <w:bookmarkStart w:id="2" w:name="_2_harstad"/>
      <w:bookmarkEnd w:id="2"/>
      <w:r>
        <w:t>2 harstad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FB2430" w:rsidRPr="00FB2430" w:rsidTr="00FB2430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2430" w:rsidRPr="00FB2430" w:rsidRDefault="00FB2430" w:rsidP="006321A4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right w:val="nil"/>
            </w:tcBorders>
          </w:tcPr>
          <w:p w:rsidR="00FB2430" w:rsidRPr="00FB2430" w:rsidRDefault="00FB2430" w:rsidP="006321A4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right w:val="nil"/>
            </w:tcBorders>
          </w:tcPr>
          <w:p w:rsidR="00FB2430" w:rsidRPr="00FB2430" w:rsidRDefault="00FB2430" w:rsidP="006321A4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FB2430" w:rsidRPr="000368AA" w:rsidTr="00FB2430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2430" w:rsidRPr="000368AA" w:rsidRDefault="00FB2430" w:rsidP="006321A4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FB2430" w:rsidRPr="000368AA" w:rsidRDefault="00FB2430" w:rsidP="00F06964">
            <w:pPr>
              <w:rPr>
                <w:sz w:val="28"/>
              </w:rPr>
            </w:pPr>
            <w:r>
              <w:rPr>
                <w:sz w:val="28"/>
              </w:rPr>
              <w:t xml:space="preserve">Harstad </w:t>
            </w:r>
            <w:r w:rsidR="00F06964">
              <w:rPr>
                <w:sz w:val="28"/>
              </w:rPr>
              <w:t>Byterminal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FB2430" w:rsidRPr="00FB2430" w:rsidRDefault="00FB2430" w:rsidP="006321A4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14:30</w:t>
            </w:r>
          </w:p>
        </w:tc>
      </w:tr>
      <w:tr w:rsidR="00FB2430" w:rsidRPr="000368AA" w:rsidTr="00FB2430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2430" w:rsidRPr="000368AA" w:rsidRDefault="00FB2430" w:rsidP="006321A4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FB2430" w:rsidRPr="000368AA" w:rsidRDefault="00FB2430" w:rsidP="00FB2430">
            <w:pPr>
              <w:rPr>
                <w:sz w:val="28"/>
              </w:rPr>
            </w:pPr>
            <w:r>
              <w:rPr>
                <w:sz w:val="28"/>
              </w:rPr>
              <w:t>Kanebogen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FB2430" w:rsidRPr="00FB2430" w:rsidRDefault="00FB2430" w:rsidP="006321A4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14:35</w:t>
            </w:r>
          </w:p>
        </w:tc>
      </w:tr>
      <w:tr w:rsidR="00FB2430" w:rsidRPr="000368AA" w:rsidTr="00FB2430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2430" w:rsidRPr="000368AA" w:rsidRDefault="00FB2430" w:rsidP="006321A4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FB2430" w:rsidRPr="000368AA" w:rsidRDefault="00FB2430" w:rsidP="006321A4">
            <w:pPr>
              <w:rPr>
                <w:sz w:val="28"/>
              </w:rPr>
            </w:pPr>
            <w:r>
              <w:rPr>
                <w:sz w:val="28"/>
              </w:rPr>
              <w:t>Medkila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FB2430" w:rsidRPr="00FB2430" w:rsidRDefault="00FB2430" w:rsidP="006321A4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14:40</w:t>
            </w:r>
          </w:p>
        </w:tc>
      </w:tr>
      <w:tr w:rsidR="00FB2430" w:rsidRPr="000368AA" w:rsidTr="00FB2430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2430" w:rsidRPr="000368AA" w:rsidRDefault="00FB2430" w:rsidP="006321A4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FB2430" w:rsidRPr="000368AA" w:rsidRDefault="00FB2430" w:rsidP="006321A4">
            <w:pPr>
              <w:rPr>
                <w:sz w:val="28"/>
              </w:rPr>
            </w:pPr>
            <w:r>
              <w:rPr>
                <w:sz w:val="28"/>
              </w:rPr>
              <w:t>Gausvik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FB2430" w:rsidRPr="00FB2430" w:rsidRDefault="00FB2430" w:rsidP="006321A4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15:05</w:t>
            </w:r>
          </w:p>
        </w:tc>
      </w:tr>
      <w:tr w:rsidR="00FB2430" w:rsidRPr="000368AA" w:rsidTr="00FB2430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2430" w:rsidRPr="000368AA" w:rsidRDefault="00FB2430" w:rsidP="006321A4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FB2430" w:rsidRPr="000368AA" w:rsidRDefault="00FB2430" w:rsidP="006321A4">
            <w:pPr>
              <w:rPr>
                <w:sz w:val="28"/>
              </w:rPr>
            </w:pPr>
            <w:r>
              <w:rPr>
                <w:sz w:val="28"/>
              </w:rPr>
              <w:t>Sandtorg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FB2430" w:rsidRPr="00FB2430" w:rsidRDefault="00FB2430" w:rsidP="006321A4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15:15</w:t>
            </w:r>
          </w:p>
        </w:tc>
      </w:tr>
      <w:tr w:rsidR="00FB2430" w:rsidRPr="000368AA" w:rsidTr="00FB2430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2430" w:rsidRPr="000368AA" w:rsidRDefault="00FB2430" w:rsidP="006321A4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FB2430" w:rsidRDefault="00FB2430" w:rsidP="006321A4">
            <w:pPr>
              <w:rPr>
                <w:sz w:val="28"/>
              </w:rPr>
            </w:pPr>
            <w:r>
              <w:rPr>
                <w:sz w:val="28"/>
              </w:rPr>
              <w:t>Kongsvik skole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FB2430" w:rsidRDefault="00FB2430" w:rsidP="006321A4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15:25</w:t>
            </w:r>
          </w:p>
        </w:tc>
      </w:tr>
    </w:tbl>
    <w:p w:rsidR="00FB2430" w:rsidRDefault="00FB2430">
      <w:pPr>
        <w:rPr>
          <w:i/>
          <w:sz w:val="28"/>
        </w:rPr>
      </w:pPr>
      <w:r w:rsidRPr="00FB2430">
        <w:rPr>
          <w:i/>
          <w:sz w:val="28"/>
        </w:rPr>
        <w:t>(alle stoppesteder er bussholdeplasser langs riksvei – dersom ikke annet er angitt)</w:t>
      </w:r>
    </w:p>
    <w:p w:rsidR="00F06964" w:rsidRDefault="00F06964">
      <w:pPr>
        <w:keepLines w:val="0"/>
        <w:spacing w:after="200" w:line="276" w:lineRule="auto"/>
        <w:textboxTightWrap w:val="none"/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F06964" w:rsidRPr="00FB2430" w:rsidTr="000B28D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06964" w:rsidRPr="00FB2430" w:rsidRDefault="00F06964" w:rsidP="002A2D36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06964" w:rsidRPr="00FB2430" w:rsidRDefault="00F06964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06964" w:rsidRPr="00FB2430" w:rsidRDefault="00F06964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F06964" w:rsidRPr="000368AA" w:rsidTr="000B28D2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06964" w:rsidRPr="000368AA" w:rsidRDefault="00F06964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06964" w:rsidRPr="000368AA" w:rsidRDefault="00F06964" w:rsidP="002A2D36">
            <w:pPr>
              <w:rPr>
                <w:sz w:val="28"/>
              </w:rPr>
            </w:pPr>
            <w:r>
              <w:rPr>
                <w:sz w:val="28"/>
              </w:rPr>
              <w:t>Sortland bussterminal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06964" w:rsidRPr="00FB2430" w:rsidRDefault="00F06964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20:30</w:t>
            </w:r>
          </w:p>
        </w:tc>
      </w:tr>
      <w:tr w:rsidR="00F06964" w:rsidRPr="000368AA" w:rsidTr="000B28D2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06964" w:rsidRPr="000368AA" w:rsidRDefault="00F06964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06964" w:rsidRPr="000368AA" w:rsidRDefault="00F06964" w:rsidP="002A2D36">
            <w:pPr>
              <w:rPr>
                <w:sz w:val="28"/>
              </w:rPr>
            </w:pPr>
            <w:r>
              <w:rPr>
                <w:sz w:val="28"/>
              </w:rPr>
              <w:t>Kongsvik skole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06964" w:rsidRPr="00FB2430" w:rsidRDefault="00F06964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20:50</w:t>
            </w:r>
          </w:p>
        </w:tc>
      </w:tr>
      <w:tr w:rsidR="00F06964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06964" w:rsidRPr="000368AA" w:rsidRDefault="00F06964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F06964" w:rsidRPr="000368AA" w:rsidRDefault="00F06964" w:rsidP="002A2D36">
            <w:pPr>
              <w:rPr>
                <w:sz w:val="28"/>
              </w:rPr>
            </w:pPr>
            <w:r>
              <w:rPr>
                <w:sz w:val="28"/>
              </w:rPr>
              <w:t>Sandtorg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F06964" w:rsidRPr="00FB2430" w:rsidRDefault="00F06964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21:00</w:t>
            </w:r>
          </w:p>
        </w:tc>
      </w:tr>
      <w:tr w:rsidR="00F06964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06964" w:rsidRPr="000368AA" w:rsidRDefault="00F06964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F06964" w:rsidRPr="000368AA" w:rsidRDefault="00F06964" w:rsidP="002A2D36">
            <w:pPr>
              <w:rPr>
                <w:sz w:val="28"/>
              </w:rPr>
            </w:pPr>
            <w:r>
              <w:rPr>
                <w:sz w:val="28"/>
              </w:rPr>
              <w:t>Gausvik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F06964" w:rsidRPr="00FB2430" w:rsidRDefault="00F06964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21:10</w:t>
            </w:r>
          </w:p>
        </w:tc>
      </w:tr>
      <w:tr w:rsidR="00F06964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06964" w:rsidRPr="000368AA" w:rsidRDefault="00F06964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F06964" w:rsidRPr="000368AA" w:rsidRDefault="00F06964" w:rsidP="002A2D36">
            <w:pPr>
              <w:rPr>
                <w:sz w:val="28"/>
              </w:rPr>
            </w:pPr>
            <w:r>
              <w:rPr>
                <w:sz w:val="28"/>
              </w:rPr>
              <w:t>Medkila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F06964" w:rsidRPr="00FB2430" w:rsidRDefault="00F06964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21:35</w:t>
            </w:r>
          </w:p>
        </w:tc>
      </w:tr>
      <w:tr w:rsidR="00F06964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06964" w:rsidRPr="000368AA" w:rsidRDefault="00F06964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F06964" w:rsidRDefault="00F06964" w:rsidP="002A2D36">
            <w:pPr>
              <w:rPr>
                <w:sz w:val="28"/>
              </w:rPr>
            </w:pPr>
            <w:r>
              <w:rPr>
                <w:sz w:val="28"/>
              </w:rPr>
              <w:t>Kanebogen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F06964" w:rsidRDefault="00F06964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21:40</w:t>
            </w:r>
          </w:p>
        </w:tc>
      </w:tr>
      <w:tr w:rsidR="00F06964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06964" w:rsidRPr="000368AA" w:rsidRDefault="00F06964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F06964" w:rsidRDefault="00F06964" w:rsidP="002A2D36">
            <w:pPr>
              <w:rPr>
                <w:sz w:val="28"/>
              </w:rPr>
            </w:pPr>
            <w:r>
              <w:rPr>
                <w:sz w:val="28"/>
              </w:rPr>
              <w:t>Harstad Byterminal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F06964" w:rsidRDefault="00F06964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21:45</w:t>
            </w:r>
          </w:p>
        </w:tc>
      </w:tr>
    </w:tbl>
    <w:p w:rsidR="00F06964" w:rsidRDefault="00F06964">
      <w:pPr>
        <w:keepLines w:val="0"/>
        <w:spacing w:after="200" w:line="276" w:lineRule="auto"/>
        <w:textboxTightWrap w:val="none"/>
      </w:pPr>
      <w:r w:rsidRPr="00F71302">
        <w:rPr>
          <w:b/>
        </w:rPr>
        <w:t>NB: Bussen kjører presis fra Sortland!</w:t>
      </w:r>
      <w:r>
        <w:br w:type="page"/>
      </w:r>
    </w:p>
    <w:p w:rsidR="00E82176" w:rsidRDefault="00E82176">
      <w:pPr>
        <w:keepLines w:val="0"/>
        <w:spacing w:after="200" w:line="276" w:lineRule="auto"/>
        <w:textboxTightWrap w:val="none"/>
      </w:pPr>
    </w:p>
    <w:p w:rsidR="00FB2430" w:rsidRDefault="00AA79FF" w:rsidP="006975D0">
      <w:pPr>
        <w:pStyle w:val="Overskrift1"/>
      </w:pPr>
      <w:bookmarkStart w:id="3" w:name="_3_lødingen"/>
      <w:bookmarkEnd w:id="3"/>
      <w:r>
        <w:t>3 lødingen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AA79FF" w:rsidRPr="00FB2430" w:rsidTr="006321A4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AA79FF" w:rsidRPr="00FB2430" w:rsidRDefault="00AA79FF" w:rsidP="006321A4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right w:val="nil"/>
            </w:tcBorders>
          </w:tcPr>
          <w:p w:rsidR="00AA79FF" w:rsidRPr="00FB2430" w:rsidRDefault="00AA79FF" w:rsidP="006321A4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right w:val="nil"/>
            </w:tcBorders>
          </w:tcPr>
          <w:p w:rsidR="00AA79FF" w:rsidRPr="00FB2430" w:rsidRDefault="00AA79FF" w:rsidP="006321A4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AA79FF" w:rsidRPr="000368AA" w:rsidTr="006321A4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AA79FF" w:rsidRPr="000368AA" w:rsidRDefault="00AA79FF" w:rsidP="006321A4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AA79FF" w:rsidRPr="000368AA" w:rsidRDefault="006975D0" w:rsidP="006321A4">
            <w:pPr>
              <w:rPr>
                <w:sz w:val="28"/>
              </w:rPr>
            </w:pPr>
            <w:r>
              <w:rPr>
                <w:sz w:val="28"/>
              </w:rPr>
              <w:t>Lødingen bussholdeplass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AA79FF" w:rsidRPr="00FB2430" w:rsidRDefault="006975D0" w:rsidP="006321A4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15:45</w:t>
            </w:r>
          </w:p>
        </w:tc>
      </w:tr>
      <w:tr w:rsidR="00AA79FF" w:rsidRPr="000368AA" w:rsidTr="006321A4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AA79FF" w:rsidRPr="000368AA" w:rsidRDefault="00AA79FF" w:rsidP="006321A4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AA79FF" w:rsidRPr="000368AA" w:rsidRDefault="006975D0" w:rsidP="006321A4">
            <w:pPr>
              <w:rPr>
                <w:sz w:val="28"/>
              </w:rPr>
            </w:pPr>
            <w:r>
              <w:rPr>
                <w:sz w:val="28"/>
              </w:rPr>
              <w:t>Sigerfjord skole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AA79FF" w:rsidRPr="00FB2430" w:rsidRDefault="006975D0" w:rsidP="006321A4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16:35</w:t>
            </w:r>
          </w:p>
        </w:tc>
      </w:tr>
    </w:tbl>
    <w:p w:rsidR="00AA79FF" w:rsidRDefault="00AA79FF" w:rsidP="00AA79FF">
      <w:pPr>
        <w:rPr>
          <w:i/>
          <w:sz w:val="28"/>
        </w:rPr>
      </w:pPr>
      <w:r w:rsidRPr="00FB2430">
        <w:rPr>
          <w:i/>
          <w:sz w:val="28"/>
        </w:rPr>
        <w:t>(alle stoppesteder er bussholdeplasser langs riksvei – dersom ikke annet er angitt)</w:t>
      </w:r>
    </w:p>
    <w:p w:rsidR="00E82176" w:rsidRDefault="00E82176">
      <w:pPr>
        <w:keepLines w:val="0"/>
        <w:spacing w:after="200" w:line="276" w:lineRule="auto"/>
        <w:textboxTightWrap w:val="none"/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88585C" w:rsidRPr="00FB2430" w:rsidTr="000B28D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8585C" w:rsidRPr="00FB2430" w:rsidRDefault="0088585C" w:rsidP="002A2D36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8585C" w:rsidRPr="00FB2430" w:rsidRDefault="0088585C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8585C" w:rsidRPr="00FB2430" w:rsidRDefault="0088585C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88585C" w:rsidRPr="000368AA" w:rsidTr="000B28D2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8585C" w:rsidRPr="000368AA" w:rsidRDefault="0088585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8585C" w:rsidRPr="000368AA" w:rsidRDefault="0088585C" w:rsidP="002A2D36">
            <w:pPr>
              <w:rPr>
                <w:sz w:val="28"/>
              </w:rPr>
            </w:pPr>
            <w:r>
              <w:rPr>
                <w:sz w:val="28"/>
              </w:rPr>
              <w:t>Sortland bussterminal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8585C" w:rsidRPr="00FB2430" w:rsidRDefault="0088585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20:30</w:t>
            </w:r>
          </w:p>
        </w:tc>
      </w:tr>
      <w:tr w:rsidR="0088585C" w:rsidRPr="000368AA" w:rsidTr="000B28D2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8585C" w:rsidRPr="000368AA" w:rsidRDefault="0088585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88585C" w:rsidRPr="000368AA" w:rsidRDefault="0088585C" w:rsidP="002A2D36">
            <w:pPr>
              <w:rPr>
                <w:sz w:val="28"/>
              </w:rPr>
            </w:pPr>
            <w:r>
              <w:rPr>
                <w:sz w:val="28"/>
              </w:rPr>
              <w:t>Sigerfjord skole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88585C" w:rsidRPr="00FB2430" w:rsidRDefault="0088585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20:40</w:t>
            </w:r>
          </w:p>
        </w:tc>
      </w:tr>
      <w:tr w:rsidR="0088585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8585C" w:rsidRPr="000368AA" w:rsidRDefault="0088585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88585C" w:rsidRPr="000368AA" w:rsidRDefault="0088585C" w:rsidP="002A2D36">
            <w:pPr>
              <w:rPr>
                <w:sz w:val="28"/>
              </w:rPr>
            </w:pPr>
            <w:r>
              <w:rPr>
                <w:sz w:val="28"/>
              </w:rPr>
              <w:t>Lødingen bussholdeplass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88585C" w:rsidRPr="00FB2430" w:rsidRDefault="0088585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21:30</w:t>
            </w:r>
          </w:p>
        </w:tc>
      </w:tr>
    </w:tbl>
    <w:p w:rsidR="005031F2" w:rsidRDefault="0088585C">
      <w:pPr>
        <w:keepLines w:val="0"/>
        <w:spacing w:after="200" w:line="276" w:lineRule="auto"/>
        <w:textboxTightWrap w:val="none"/>
      </w:pPr>
      <w:r w:rsidRPr="00F71302">
        <w:rPr>
          <w:b/>
        </w:rPr>
        <w:t>NB: Bussen kjører presis fra Sortland!</w:t>
      </w:r>
      <w:r w:rsidR="005031F2">
        <w:br w:type="page"/>
      </w:r>
    </w:p>
    <w:p w:rsidR="00AA79FF" w:rsidRDefault="005031F2" w:rsidP="00CB3C5D">
      <w:pPr>
        <w:pStyle w:val="Overskrift1"/>
      </w:pPr>
      <w:bookmarkStart w:id="4" w:name="_4_leknes"/>
      <w:bookmarkEnd w:id="4"/>
      <w:r>
        <w:t>4 leknes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5031F2" w:rsidRPr="00FB2430" w:rsidTr="00635A6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5031F2" w:rsidRPr="00FB2430" w:rsidRDefault="005031F2" w:rsidP="00635A68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right w:val="nil"/>
            </w:tcBorders>
          </w:tcPr>
          <w:p w:rsidR="005031F2" w:rsidRPr="00FB2430" w:rsidRDefault="005031F2" w:rsidP="00635A68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right w:val="nil"/>
            </w:tcBorders>
          </w:tcPr>
          <w:p w:rsidR="005031F2" w:rsidRPr="00FB2430" w:rsidRDefault="005031F2" w:rsidP="00635A68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5031F2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5031F2" w:rsidRPr="000368AA" w:rsidRDefault="005031F2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5031F2" w:rsidRPr="000368AA" w:rsidRDefault="005031F2" w:rsidP="00635A68">
            <w:pPr>
              <w:rPr>
                <w:sz w:val="28"/>
              </w:rPr>
            </w:pPr>
            <w:r>
              <w:rPr>
                <w:sz w:val="28"/>
              </w:rPr>
              <w:t>Leknes bussterminal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5031F2" w:rsidRPr="00FB2430" w:rsidRDefault="005031F2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13:45</w:t>
            </w:r>
          </w:p>
        </w:tc>
      </w:tr>
      <w:tr w:rsidR="005031F2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5031F2" w:rsidRPr="000368AA" w:rsidRDefault="005031F2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5031F2" w:rsidRPr="000368AA" w:rsidRDefault="005031F2" w:rsidP="00635A68">
            <w:pPr>
              <w:rPr>
                <w:sz w:val="28"/>
              </w:rPr>
            </w:pPr>
            <w:r>
              <w:rPr>
                <w:sz w:val="28"/>
              </w:rPr>
              <w:t>Borg skole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5031F2" w:rsidRPr="00FB2430" w:rsidRDefault="005031F2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14:05</w:t>
            </w:r>
          </w:p>
        </w:tc>
      </w:tr>
      <w:tr w:rsidR="005031F2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5031F2" w:rsidRPr="000368AA" w:rsidRDefault="005031F2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5031F2" w:rsidRDefault="005031F2" w:rsidP="00635A68">
            <w:pPr>
              <w:rPr>
                <w:sz w:val="28"/>
              </w:rPr>
            </w:pPr>
            <w:r>
              <w:rPr>
                <w:sz w:val="28"/>
              </w:rPr>
              <w:t>Henningsvær (snuplass ved kryss E10)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5031F2" w:rsidRDefault="005031F2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14:20</w:t>
            </w:r>
          </w:p>
        </w:tc>
      </w:tr>
      <w:tr w:rsidR="005031F2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5031F2" w:rsidRPr="000368AA" w:rsidRDefault="005031F2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5031F2" w:rsidRDefault="005031F2" w:rsidP="00635A68">
            <w:pPr>
              <w:rPr>
                <w:sz w:val="28"/>
              </w:rPr>
            </w:pPr>
            <w:r>
              <w:rPr>
                <w:sz w:val="28"/>
              </w:rPr>
              <w:t>Kabelvåg bussholdeplass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5031F2" w:rsidRDefault="005031F2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14:35</w:t>
            </w:r>
          </w:p>
        </w:tc>
      </w:tr>
      <w:tr w:rsidR="005031F2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5031F2" w:rsidRPr="000368AA" w:rsidRDefault="005031F2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5031F2" w:rsidRDefault="005031F2" w:rsidP="00635A68">
            <w:pPr>
              <w:rPr>
                <w:sz w:val="28"/>
              </w:rPr>
            </w:pPr>
            <w:r>
              <w:rPr>
                <w:sz w:val="28"/>
              </w:rPr>
              <w:t>Svolvær bussholdeplass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5031F2" w:rsidRDefault="005031F2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14:45</w:t>
            </w:r>
          </w:p>
        </w:tc>
      </w:tr>
      <w:tr w:rsidR="005031F2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5031F2" w:rsidRPr="000368AA" w:rsidRDefault="005031F2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5031F2" w:rsidRDefault="005031F2" w:rsidP="00635A68">
            <w:pPr>
              <w:rPr>
                <w:sz w:val="28"/>
              </w:rPr>
            </w:pPr>
            <w:r>
              <w:rPr>
                <w:sz w:val="28"/>
              </w:rPr>
              <w:t>Fiskebøl fergekai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5031F2" w:rsidRDefault="005031F2" w:rsidP="003718E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</w:t>
            </w:r>
            <w:r w:rsidR="003718E6">
              <w:rPr>
                <w:rFonts w:ascii="Arial" w:hAnsi="Arial" w:cs="Arial"/>
                <w:sz w:val="28"/>
              </w:rPr>
              <w:t>5</w:t>
            </w:r>
            <w:r>
              <w:rPr>
                <w:rFonts w:ascii="Arial" w:hAnsi="Arial" w:cs="Arial"/>
                <w:sz w:val="28"/>
              </w:rPr>
              <w:t>:25</w:t>
            </w:r>
          </w:p>
        </w:tc>
      </w:tr>
      <w:tr w:rsidR="005031F2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5031F2" w:rsidRPr="000368AA" w:rsidRDefault="005031F2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5031F2" w:rsidRDefault="005031F2" w:rsidP="00635A68">
            <w:pPr>
              <w:rPr>
                <w:sz w:val="28"/>
              </w:rPr>
            </w:pPr>
            <w:r>
              <w:rPr>
                <w:sz w:val="28"/>
              </w:rPr>
              <w:t>Gullesfjord bussholdeplass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5031F2" w:rsidRDefault="005031F2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16:05</w:t>
            </w:r>
          </w:p>
        </w:tc>
      </w:tr>
    </w:tbl>
    <w:p w:rsidR="005031F2" w:rsidRDefault="005031F2" w:rsidP="005031F2">
      <w:pPr>
        <w:rPr>
          <w:i/>
          <w:sz w:val="28"/>
        </w:rPr>
      </w:pPr>
      <w:r w:rsidRPr="00FB2430">
        <w:rPr>
          <w:i/>
          <w:sz w:val="28"/>
        </w:rPr>
        <w:t>(alle stoppesteder er bussholdeplasser langs riksvei – dersom ikke annet er angitt)</w:t>
      </w:r>
    </w:p>
    <w:p w:rsidR="00E82176" w:rsidRDefault="00E82176">
      <w:pPr>
        <w:keepLines w:val="0"/>
        <w:spacing w:after="200" w:line="276" w:lineRule="auto"/>
        <w:textboxTightWrap w:val="none"/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88585C" w:rsidRPr="00FB2430" w:rsidTr="000B28D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8585C" w:rsidRPr="00FB2430" w:rsidRDefault="0088585C" w:rsidP="002A2D36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8585C" w:rsidRPr="00FB2430" w:rsidRDefault="0088585C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8585C" w:rsidRPr="00FB2430" w:rsidRDefault="0088585C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88585C" w:rsidRPr="000368AA" w:rsidTr="000B28D2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8585C" w:rsidRPr="000368AA" w:rsidRDefault="0088585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8585C" w:rsidRPr="000368AA" w:rsidRDefault="0088585C" w:rsidP="002A2D36">
            <w:pPr>
              <w:rPr>
                <w:sz w:val="28"/>
              </w:rPr>
            </w:pPr>
            <w:r>
              <w:rPr>
                <w:sz w:val="28"/>
              </w:rPr>
              <w:t>Sortland bussterminal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8585C" w:rsidRPr="00FB2430" w:rsidRDefault="0088585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20:30</w:t>
            </w:r>
          </w:p>
        </w:tc>
      </w:tr>
      <w:tr w:rsidR="0088585C" w:rsidRPr="000368AA" w:rsidTr="000B28D2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8585C" w:rsidRPr="000368AA" w:rsidRDefault="0088585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88585C" w:rsidRPr="000368AA" w:rsidRDefault="0088585C" w:rsidP="002A2D36">
            <w:pPr>
              <w:rPr>
                <w:sz w:val="28"/>
              </w:rPr>
            </w:pPr>
            <w:r>
              <w:rPr>
                <w:sz w:val="28"/>
              </w:rPr>
              <w:t>Gullesfjord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88585C" w:rsidRPr="00FB2430" w:rsidRDefault="0088585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21:10</w:t>
            </w:r>
          </w:p>
        </w:tc>
      </w:tr>
      <w:tr w:rsidR="0088585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8585C" w:rsidRPr="000368AA" w:rsidRDefault="0088585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88585C" w:rsidRPr="000368AA" w:rsidRDefault="0088585C" w:rsidP="002A2D36">
            <w:pPr>
              <w:rPr>
                <w:sz w:val="28"/>
              </w:rPr>
            </w:pPr>
            <w:r>
              <w:rPr>
                <w:sz w:val="28"/>
              </w:rPr>
              <w:t>Fiskebøl fergekai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88585C" w:rsidRPr="00FB2430" w:rsidRDefault="003718E6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21:50</w:t>
            </w:r>
          </w:p>
        </w:tc>
      </w:tr>
      <w:tr w:rsidR="0088585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8585C" w:rsidRPr="000368AA" w:rsidRDefault="0088585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88585C" w:rsidRPr="000368AA" w:rsidRDefault="003718E6" w:rsidP="002A2D36">
            <w:pPr>
              <w:rPr>
                <w:sz w:val="28"/>
              </w:rPr>
            </w:pPr>
            <w:r>
              <w:rPr>
                <w:sz w:val="28"/>
              </w:rPr>
              <w:t>Svolvær bussholdeplass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88585C" w:rsidRPr="00FB2430" w:rsidRDefault="003718E6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22:30</w:t>
            </w:r>
          </w:p>
        </w:tc>
      </w:tr>
      <w:tr w:rsidR="0088585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8585C" w:rsidRPr="000368AA" w:rsidRDefault="0088585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88585C" w:rsidRPr="000368AA" w:rsidRDefault="003718E6" w:rsidP="002A2D36">
            <w:pPr>
              <w:rPr>
                <w:sz w:val="28"/>
              </w:rPr>
            </w:pPr>
            <w:r>
              <w:rPr>
                <w:sz w:val="28"/>
              </w:rPr>
              <w:t>Kabelvåg bussholdeplass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88585C" w:rsidRPr="00FB2430" w:rsidRDefault="003718E6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22:40</w:t>
            </w:r>
          </w:p>
        </w:tc>
      </w:tr>
      <w:tr w:rsidR="0088585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8585C" w:rsidRPr="000368AA" w:rsidRDefault="0088585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88585C" w:rsidRDefault="003718E6" w:rsidP="002A2D36">
            <w:pPr>
              <w:rPr>
                <w:sz w:val="28"/>
              </w:rPr>
            </w:pPr>
            <w:r>
              <w:rPr>
                <w:sz w:val="28"/>
              </w:rPr>
              <w:t>Henningsvær (snuplass ved kryss E10)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88585C" w:rsidRDefault="003718E6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22:55</w:t>
            </w:r>
          </w:p>
        </w:tc>
      </w:tr>
      <w:tr w:rsidR="0088585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8585C" w:rsidRPr="000368AA" w:rsidRDefault="0088585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88585C" w:rsidRDefault="003718E6" w:rsidP="002A2D36">
            <w:pPr>
              <w:rPr>
                <w:sz w:val="28"/>
              </w:rPr>
            </w:pPr>
            <w:r>
              <w:rPr>
                <w:sz w:val="28"/>
              </w:rPr>
              <w:t>Borg skole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88585C" w:rsidRDefault="003718E6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23:10</w:t>
            </w:r>
          </w:p>
        </w:tc>
      </w:tr>
      <w:tr w:rsidR="003718E6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718E6" w:rsidRPr="000368AA" w:rsidRDefault="003718E6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718E6" w:rsidRDefault="003718E6" w:rsidP="002A2D36">
            <w:pPr>
              <w:rPr>
                <w:sz w:val="28"/>
              </w:rPr>
            </w:pPr>
            <w:r>
              <w:rPr>
                <w:sz w:val="28"/>
              </w:rPr>
              <w:t>Leknes bussterminal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718E6" w:rsidRDefault="003718E6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23:30</w:t>
            </w:r>
          </w:p>
        </w:tc>
      </w:tr>
    </w:tbl>
    <w:p w:rsidR="00CB3C5D" w:rsidRDefault="0088585C">
      <w:pPr>
        <w:keepLines w:val="0"/>
        <w:spacing w:after="200" w:line="276" w:lineRule="auto"/>
        <w:textboxTightWrap w:val="none"/>
      </w:pPr>
      <w:r w:rsidRPr="00F71302">
        <w:rPr>
          <w:b/>
        </w:rPr>
        <w:t>NB: Bussen kjører presis fra Sortland!</w:t>
      </w:r>
      <w:r w:rsidR="00CB3C5D">
        <w:br w:type="page"/>
      </w:r>
    </w:p>
    <w:p w:rsidR="005031F2" w:rsidRDefault="00CB3C5D" w:rsidP="00CB3C5D">
      <w:pPr>
        <w:pStyle w:val="Overskrift1"/>
      </w:pPr>
      <w:bookmarkStart w:id="5" w:name="_5_svolvær"/>
      <w:bookmarkEnd w:id="5"/>
      <w:r>
        <w:t>5 svolvær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CB3C5D" w:rsidRPr="00FB2430" w:rsidTr="00635A6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CB3C5D" w:rsidRPr="00FB2430" w:rsidRDefault="00CB3C5D" w:rsidP="00635A68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right w:val="nil"/>
            </w:tcBorders>
          </w:tcPr>
          <w:p w:rsidR="00CB3C5D" w:rsidRPr="00FB2430" w:rsidRDefault="00CB3C5D" w:rsidP="00635A68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right w:val="nil"/>
            </w:tcBorders>
          </w:tcPr>
          <w:p w:rsidR="00CB3C5D" w:rsidRPr="00FB2430" w:rsidRDefault="00CB3C5D" w:rsidP="00635A68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CB3C5D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CB3C5D" w:rsidRPr="000368AA" w:rsidRDefault="00CB3C5D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CB3C5D" w:rsidRPr="000368AA" w:rsidRDefault="00CB3C5D" w:rsidP="00635A68">
            <w:pPr>
              <w:rPr>
                <w:sz w:val="28"/>
              </w:rPr>
            </w:pPr>
            <w:r>
              <w:rPr>
                <w:sz w:val="28"/>
              </w:rPr>
              <w:t>Svolvær bussholdeplass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CB3C5D" w:rsidRPr="00FB2430" w:rsidRDefault="00CB3C5D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14:45</w:t>
            </w:r>
          </w:p>
        </w:tc>
      </w:tr>
      <w:tr w:rsidR="00CB3C5D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CB3C5D" w:rsidRPr="000368AA" w:rsidRDefault="00CB3C5D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CB3C5D" w:rsidRPr="000368AA" w:rsidRDefault="00CB3C5D" w:rsidP="00635A68">
            <w:pPr>
              <w:rPr>
                <w:sz w:val="28"/>
              </w:rPr>
            </w:pPr>
            <w:r>
              <w:rPr>
                <w:sz w:val="28"/>
              </w:rPr>
              <w:t>Fiskebøl fergekai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CB3C5D" w:rsidRPr="00FB2430" w:rsidRDefault="00CB3C5D" w:rsidP="003718E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</w:t>
            </w:r>
            <w:r w:rsidR="003718E6">
              <w:rPr>
                <w:rFonts w:ascii="Arial" w:hAnsi="Arial" w:cs="Arial"/>
                <w:sz w:val="28"/>
              </w:rPr>
              <w:t>5</w:t>
            </w:r>
            <w:r>
              <w:rPr>
                <w:rFonts w:ascii="Arial" w:hAnsi="Arial" w:cs="Arial"/>
                <w:sz w:val="28"/>
              </w:rPr>
              <w:t>:25</w:t>
            </w:r>
          </w:p>
        </w:tc>
      </w:tr>
      <w:tr w:rsidR="00CB3C5D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CB3C5D" w:rsidRPr="000368AA" w:rsidRDefault="00CB3C5D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CB3C5D" w:rsidRDefault="00CB3C5D" w:rsidP="00635A68">
            <w:pPr>
              <w:rPr>
                <w:sz w:val="28"/>
              </w:rPr>
            </w:pPr>
            <w:r>
              <w:rPr>
                <w:sz w:val="28"/>
              </w:rPr>
              <w:t>Gullesfjord bussholdeplass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CB3C5D" w:rsidRDefault="00CB3C5D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16:05</w:t>
            </w:r>
          </w:p>
        </w:tc>
      </w:tr>
    </w:tbl>
    <w:p w:rsidR="00CB3C5D" w:rsidRDefault="00CB3C5D" w:rsidP="00CB3C5D">
      <w:pPr>
        <w:rPr>
          <w:i/>
          <w:sz w:val="28"/>
        </w:rPr>
      </w:pPr>
      <w:r w:rsidRPr="00FB2430">
        <w:rPr>
          <w:i/>
          <w:sz w:val="28"/>
        </w:rPr>
        <w:t>(alle stoppesteder er bussholdeplasser langs riksvei – dersom ikke annet er angitt)</w:t>
      </w:r>
    </w:p>
    <w:p w:rsidR="00E82176" w:rsidRDefault="00E82176">
      <w:pPr>
        <w:keepLines w:val="0"/>
        <w:spacing w:after="200" w:line="276" w:lineRule="auto"/>
        <w:textboxTightWrap w:val="none"/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3718E6" w:rsidRPr="00FB2430" w:rsidTr="000B28D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718E6" w:rsidRPr="00FB2430" w:rsidRDefault="003718E6" w:rsidP="002A2D36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718E6" w:rsidRPr="00FB2430" w:rsidRDefault="003718E6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718E6" w:rsidRPr="00FB2430" w:rsidRDefault="003718E6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3718E6" w:rsidRPr="000368AA" w:rsidTr="000B28D2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718E6" w:rsidRPr="000368AA" w:rsidRDefault="003718E6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718E6" w:rsidRPr="000368AA" w:rsidRDefault="003718E6" w:rsidP="002A2D36">
            <w:pPr>
              <w:rPr>
                <w:sz w:val="28"/>
              </w:rPr>
            </w:pPr>
            <w:r>
              <w:rPr>
                <w:sz w:val="28"/>
              </w:rPr>
              <w:t>Sortland bussterminal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718E6" w:rsidRPr="00FB2430" w:rsidRDefault="003718E6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20:30</w:t>
            </w:r>
          </w:p>
        </w:tc>
      </w:tr>
      <w:tr w:rsidR="003718E6" w:rsidRPr="000368AA" w:rsidTr="000B28D2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718E6" w:rsidRPr="000368AA" w:rsidRDefault="003718E6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718E6" w:rsidRPr="000368AA" w:rsidRDefault="003718E6" w:rsidP="002A2D36">
            <w:pPr>
              <w:rPr>
                <w:sz w:val="28"/>
              </w:rPr>
            </w:pPr>
            <w:r>
              <w:rPr>
                <w:sz w:val="28"/>
              </w:rPr>
              <w:t>Gullesfjord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718E6" w:rsidRPr="00FB2430" w:rsidRDefault="003718E6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21:10</w:t>
            </w:r>
          </w:p>
        </w:tc>
      </w:tr>
      <w:tr w:rsidR="003718E6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718E6" w:rsidRPr="000368AA" w:rsidRDefault="003718E6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718E6" w:rsidRPr="000368AA" w:rsidRDefault="003718E6" w:rsidP="002A2D36">
            <w:pPr>
              <w:rPr>
                <w:sz w:val="28"/>
              </w:rPr>
            </w:pPr>
            <w:r>
              <w:rPr>
                <w:sz w:val="28"/>
              </w:rPr>
              <w:t>Fiskebøl fergekai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718E6" w:rsidRPr="00FB2430" w:rsidRDefault="003718E6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21:50</w:t>
            </w:r>
          </w:p>
        </w:tc>
      </w:tr>
      <w:tr w:rsidR="003718E6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718E6" w:rsidRPr="000368AA" w:rsidRDefault="003718E6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718E6" w:rsidRPr="000368AA" w:rsidRDefault="003718E6" w:rsidP="002A2D36">
            <w:pPr>
              <w:rPr>
                <w:sz w:val="28"/>
              </w:rPr>
            </w:pPr>
            <w:r>
              <w:rPr>
                <w:sz w:val="28"/>
              </w:rPr>
              <w:t>Svolvær bussholdeplass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718E6" w:rsidRPr="00FB2430" w:rsidRDefault="003718E6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22:30</w:t>
            </w:r>
          </w:p>
        </w:tc>
      </w:tr>
    </w:tbl>
    <w:p w:rsidR="00CB3C5D" w:rsidRDefault="003718E6">
      <w:pPr>
        <w:keepLines w:val="0"/>
        <w:spacing w:after="200" w:line="276" w:lineRule="auto"/>
        <w:textboxTightWrap w:val="none"/>
      </w:pPr>
      <w:r w:rsidRPr="00F71302">
        <w:rPr>
          <w:b/>
        </w:rPr>
        <w:t>NB: Bussen kjører presis fra Sortland!</w:t>
      </w:r>
      <w:r w:rsidR="00CB3C5D">
        <w:br w:type="page"/>
      </w:r>
    </w:p>
    <w:p w:rsidR="00CB3C5D" w:rsidRDefault="00CB3C5D" w:rsidP="00CB3C5D">
      <w:pPr>
        <w:pStyle w:val="Overskrift1"/>
      </w:pPr>
      <w:bookmarkStart w:id="6" w:name="_6_melbu"/>
      <w:bookmarkEnd w:id="6"/>
      <w:r>
        <w:t>6 melbu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CB3C5D" w:rsidRPr="00FB2430" w:rsidTr="00635A6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CB3C5D" w:rsidRPr="00FB2430" w:rsidRDefault="00CB3C5D" w:rsidP="00635A68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right w:val="nil"/>
            </w:tcBorders>
          </w:tcPr>
          <w:p w:rsidR="00CB3C5D" w:rsidRPr="00FB2430" w:rsidRDefault="00CB3C5D" w:rsidP="00635A68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right w:val="nil"/>
            </w:tcBorders>
          </w:tcPr>
          <w:p w:rsidR="00CB3C5D" w:rsidRPr="00FB2430" w:rsidRDefault="00CB3C5D" w:rsidP="00635A68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CB3C5D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CB3C5D" w:rsidRPr="000368AA" w:rsidRDefault="00CB3C5D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CB3C5D" w:rsidRPr="000368AA" w:rsidRDefault="00CB3C5D" w:rsidP="00635A68">
            <w:pPr>
              <w:rPr>
                <w:sz w:val="28"/>
              </w:rPr>
            </w:pPr>
            <w:r>
              <w:rPr>
                <w:sz w:val="28"/>
              </w:rPr>
              <w:t>Melbu bussholdeplass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CB3C5D" w:rsidRPr="00FB2430" w:rsidRDefault="00CB3C5D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15:30</w:t>
            </w:r>
          </w:p>
        </w:tc>
      </w:tr>
      <w:tr w:rsidR="00CB3C5D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CB3C5D" w:rsidRPr="000368AA" w:rsidRDefault="00CB3C5D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CB3C5D" w:rsidRPr="000368AA" w:rsidRDefault="00CB3C5D" w:rsidP="00635A68">
            <w:pPr>
              <w:rPr>
                <w:sz w:val="28"/>
              </w:rPr>
            </w:pPr>
            <w:r>
              <w:rPr>
                <w:sz w:val="28"/>
              </w:rPr>
              <w:t>Stokmarknes – Markedsbrygga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CB3C5D" w:rsidRPr="00FB2430" w:rsidRDefault="00CB3C5D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16:00</w:t>
            </w:r>
          </w:p>
        </w:tc>
      </w:tr>
      <w:tr w:rsidR="00CB3C5D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CB3C5D" w:rsidRPr="000368AA" w:rsidRDefault="00CB3C5D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CB3C5D" w:rsidRDefault="00CB3C5D" w:rsidP="00635A68">
            <w:pPr>
              <w:rPr>
                <w:sz w:val="28"/>
              </w:rPr>
            </w:pPr>
            <w:r>
              <w:rPr>
                <w:sz w:val="28"/>
              </w:rPr>
              <w:t>Sandnes kryss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CB3C5D" w:rsidRDefault="00CB3C5D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16:15</w:t>
            </w:r>
          </w:p>
        </w:tc>
      </w:tr>
      <w:tr w:rsidR="00CB3C5D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CB3C5D" w:rsidRPr="000368AA" w:rsidRDefault="00CB3C5D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CB3C5D" w:rsidRDefault="00CB3C5D" w:rsidP="00635A68">
            <w:pPr>
              <w:rPr>
                <w:sz w:val="28"/>
              </w:rPr>
            </w:pPr>
            <w:r>
              <w:rPr>
                <w:sz w:val="28"/>
              </w:rPr>
              <w:t>Grytting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CB3C5D" w:rsidRDefault="00CB3C5D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16:20</w:t>
            </w:r>
          </w:p>
        </w:tc>
      </w:tr>
      <w:tr w:rsidR="00CB3C5D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CB3C5D" w:rsidRPr="000368AA" w:rsidRDefault="00CB3C5D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CB3C5D" w:rsidRDefault="00CB3C5D" w:rsidP="00635A68">
            <w:pPr>
              <w:rPr>
                <w:sz w:val="28"/>
              </w:rPr>
            </w:pPr>
            <w:r>
              <w:rPr>
                <w:sz w:val="28"/>
              </w:rPr>
              <w:t>Holand skole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CB3C5D" w:rsidRDefault="00CB3C5D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16:30</w:t>
            </w:r>
          </w:p>
        </w:tc>
      </w:tr>
    </w:tbl>
    <w:p w:rsidR="00CB3C5D" w:rsidRDefault="00CB3C5D" w:rsidP="00CB3C5D">
      <w:pPr>
        <w:rPr>
          <w:i/>
          <w:sz w:val="28"/>
        </w:rPr>
      </w:pPr>
      <w:r w:rsidRPr="00FB2430">
        <w:rPr>
          <w:i/>
          <w:sz w:val="28"/>
        </w:rPr>
        <w:t>(alle stoppesteder er bussholdeplasser langs riksvei – dersom ikke annet er angitt)</w:t>
      </w:r>
    </w:p>
    <w:p w:rsidR="00E82176" w:rsidRDefault="00E82176">
      <w:pPr>
        <w:keepLines w:val="0"/>
        <w:spacing w:after="200" w:line="276" w:lineRule="auto"/>
        <w:textboxTightWrap w:val="none"/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867D4C" w:rsidRPr="00FB2430" w:rsidTr="000B28D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FB2430" w:rsidRDefault="00867D4C" w:rsidP="002A2D36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67D4C" w:rsidRPr="00FB2430" w:rsidRDefault="00867D4C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67D4C" w:rsidRPr="00FB2430" w:rsidRDefault="00867D4C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867D4C" w:rsidRPr="000368AA" w:rsidTr="000B28D2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0368AA" w:rsidRDefault="00867D4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67D4C" w:rsidRPr="000368AA" w:rsidRDefault="00867D4C" w:rsidP="002A2D36">
            <w:pPr>
              <w:rPr>
                <w:sz w:val="28"/>
              </w:rPr>
            </w:pPr>
            <w:r>
              <w:rPr>
                <w:sz w:val="28"/>
              </w:rPr>
              <w:t>Sortland bussterminal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67D4C" w:rsidRPr="00FB2430" w:rsidRDefault="00867D4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20:30</w:t>
            </w:r>
          </w:p>
        </w:tc>
      </w:tr>
      <w:tr w:rsidR="00867D4C" w:rsidRPr="000368AA" w:rsidTr="000B28D2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0368AA" w:rsidRDefault="00867D4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867D4C" w:rsidRPr="000368AA" w:rsidRDefault="00867D4C" w:rsidP="002A2D36">
            <w:pPr>
              <w:rPr>
                <w:sz w:val="28"/>
              </w:rPr>
            </w:pPr>
            <w:r>
              <w:rPr>
                <w:sz w:val="28"/>
              </w:rPr>
              <w:t>Holand skole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867D4C" w:rsidRPr="00FB2430" w:rsidRDefault="00867D4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20:45</w:t>
            </w:r>
          </w:p>
        </w:tc>
      </w:tr>
      <w:tr w:rsidR="00867D4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0368AA" w:rsidRDefault="00867D4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867D4C" w:rsidRPr="000368AA" w:rsidRDefault="00867D4C" w:rsidP="002A2D36">
            <w:pPr>
              <w:rPr>
                <w:sz w:val="28"/>
              </w:rPr>
            </w:pPr>
            <w:r>
              <w:rPr>
                <w:sz w:val="28"/>
              </w:rPr>
              <w:t>Grytting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867D4C" w:rsidRPr="00FB2430" w:rsidRDefault="00867D4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20:55</w:t>
            </w:r>
          </w:p>
        </w:tc>
      </w:tr>
      <w:tr w:rsidR="00867D4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0368AA" w:rsidRDefault="00867D4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867D4C" w:rsidRPr="000368AA" w:rsidRDefault="00867D4C" w:rsidP="002A2D36">
            <w:pPr>
              <w:rPr>
                <w:sz w:val="28"/>
              </w:rPr>
            </w:pPr>
            <w:r>
              <w:rPr>
                <w:sz w:val="28"/>
              </w:rPr>
              <w:t>Sandnes kryss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867D4C" w:rsidRPr="00FB2430" w:rsidRDefault="00867D4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21:00</w:t>
            </w:r>
          </w:p>
        </w:tc>
      </w:tr>
      <w:tr w:rsidR="00867D4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0368AA" w:rsidRDefault="00867D4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867D4C" w:rsidRPr="000368AA" w:rsidRDefault="00867D4C" w:rsidP="002A2D36">
            <w:pPr>
              <w:rPr>
                <w:sz w:val="28"/>
              </w:rPr>
            </w:pPr>
            <w:r>
              <w:rPr>
                <w:sz w:val="28"/>
              </w:rPr>
              <w:t>Stokmarknes – Markedsbrygga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867D4C" w:rsidRPr="00FB2430" w:rsidRDefault="00867D4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21:15</w:t>
            </w:r>
          </w:p>
        </w:tc>
      </w:tr>
      <w:tr w:rsidR="00867D4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0368AA" w:rsidRDefault="00867D4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867D4C" w:rsidRDefault="00867D4C" w:rsidP="002A2D36">
            <w:pPr>
              <w:rPr>
                <w:sz w:val="28"/>
              </w:rPr>
            </w:pPr>
            <w:r>
              <w:rPr>
                <w:sz w:val="28"/>
              </w:rPr>
              <w:t>Melbu bussholdeplass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867D4C" w:rsidRDefault="00867D4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21:45</w:t>
            </w:r>
          </w:p>
        </w:tc>
      </w:tr>
    </w:tbl>
    <w:p w:rsidR="00CB3C5D" w:rsidRDefault="00867D4C">
      <w:pPr>
        <w:keepLines w:val="0"/>
        <w:spacing w:after="200" w:line="276" w:lineRule="auto"/>
        <w:textboxTightWrap w:val="none"/>
      </w:pPr>
      <w:r w:rsidRPr="00F71302">
        <w:rPr>
          <w:b/>
        </w:rPr>
        <w:t>NB: Bussen kjører presis fra Sortland!</w:t>
      </w:r>
      <w:r w:rsidR="00CB3C5D">
        <w:br w:type="page"/>
      </w:r>
    </w:p>
    <w:p w:rsidR="00CB3C5D" w:rsidRDefault="00CB3C5D" w:rsidP="00CB3C5D">
      <w:pPr>
        <w:pStyle w:val="Overskrift1"/>
      </w:pPr>
      <w:bookmarkStart w:id="7" w:name="_7_stokmarknes"/>
      <w:bookmarkEnd w:id="7"/>
      <w:r>
        <w:t>7 stokmarknes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CB3C5D" w:rsidRPr="00FB2430" w:rsidTr="00635A6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CB3C5D" w:rsidRPr="00FB2430" w:rsidRDefault="00CB3C5D" w:rsidP="00635A68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right w:val="nil"/>
            </w:tcBorders>
          </w:tcPr>
          <w:p w:rsidR="00CB3C5D" w:rsidRPr="00FB2430" w:rsidRDefault="00CB3C5D" w:rsidP="00635A68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right w:val="nil"/>
            </w:tcBorders>
          </w:tcPr>
          <w:p w:rsidR="00CB3C5D" w:rsidRPr="00FB2430" w:rsidRDefault="00CB3C5D" w:rsidP="00635A68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CB3C5D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CB3C5D" w:rsidRPr="000368AA" w:rsidRDefault="00CB3C5D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CB3C5D" w:rsidRPr="000368AA" w:rsidRDefault="00CB3C5D" w:rsidP="00635A68">
            <w:pPr>
              <w:rPr>
                <w:sz w:val="28"/>
              </w:rPr>
            </w:pPr>
            <w:r>
              <w:rPr>
                <w:sz w:val="28"/>
              </w:rPr>
              <w:t>Stokmarknes – Markedsbrygga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CB3C5D" w:rsidRPr="00FB2430" w:rsidRDefault="00CB3C5D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16:00</w:t>
            </w:r>
          </w:p>
        </w:tc>
      </w:tr>
      <w:tr w:rsidR="00CB3C5D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CB3C5D" w:rsidRPr="000368AA" w:rsidRDefault="00CB3C5D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CB3C5D" w:rsidRPr="000368AA" w:rsidRDefault="00CB3C5D" w:rsidP="00635A68">
            <w:pPr>
              <w:rPr>
                <w:sz w:val="28"/>
              </w:rPr>
            </w:pPr>
            <w:r>
              <w:rPr>
                <w:sz w:val="28"/>
              </w:rPr>
              <w:t>Sandnes kryss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CB3C5D" w:rsidRPr="00FB2430" w:rsidRDefault="00CB3C5D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16:15</w:t>
            </w:r>
          </w:p>
        </w:tc>
      </w:tr>
      <w:tr w:rsidR="00CB3C5D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CB3C5D" w:rsidRPr="000368AA" w:rsidRDefault="00CB3C5D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CB3C5D" w:rsidRDefault="00CB3C5D" w:rsidP="00635A68">
            <w:pPr>
              <w:rPr>
                <w:sz w:val="28"/>
              </w:rPr>
            </w:pPr>
            <w:r>
              <w:rPr>
                <w:sz w:val="28"/>
              </w:rPr>
              <w:t>Grytting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CB3C5D" w:rsidRDefault="00CB3C5D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16:20</w:t>
            </w:r>
          </w:p>
        </w:tc>
      </w:tr>
      <w:tr w:rsidR="00CB3C5D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CB3C5D" w:rsidRPr="000368AA" w:rsidRDefault="00CB3C5D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CB3C5D" w:rsidRDefault="00CB3C5D" w:rsidP="00635A68">
            <w:pPr>
              <w:rPr>
                <w:sz w:val="28"/>
              </w:rPr>
            </w:pPr>
            <w:r>
              <w:rPr>
                <w:sz w:val="28"/>
              </w:rPr>
              <w:t>Holand skole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CB3C5D" w:rsidRDefault="00CB3C5D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16:30</w:t>
            </w:r>
          </w:p>
        </w:tc>
      </w:tr>
    </w:tbl>
    <w:p w:rsidR="00CB3C5D" w:rsidRDefault="00CB3C5D" w:rsidP="00CB3C5D">
      <w:pPr>
        <w:rPr>
          <w:i/>
          <w:sz w:val="28"/>
        </w:rPr>
      </w:pPr>
      <w:r w:rsidRPr="00FB2430">
        <w:rPr>
          <w:i/>
          <w:sz w:val="28"/>
        </w:rPr>
        <w:t>(alle stoppesteder er bussholdeplasser langs riksvei – dersom ikke annet er angitt)</w:t>
      </w:r>
    </w:p>
    <w:p w:rsidR="00E82176" w:rsidRDefault="00E82176">
      <w:pPr>
        <w:keepLines w:val="0"/>
        <w:spacing w:after="200" w:line="276" w:lineRule="auto"/>
        <w:textboxTightWrap w:val="none"/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867D4C" w:rsidRPr="00FB2430" w:rsidTr="000B28D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FB2430" w:rsidRDefault="00867D4C" w:rsidP="002A2D36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67D4C" w:rsidRPr="00FB2430" w:rsidRDefault="00867D4C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67D4C" w:rsidRPr="00FB2430" w:rsidRDefault="00867D4C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867D4C" w:rsidRPr="000368AA" w:rsidTr="000B28D2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0368AA" w:rsidRDefault="00867D4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67D4C" w:rsidRPr="000368AA" w:rsidRDefault="00867D4C" w:rsidP="002A2D36">
            <w:pPr>
              <w:rPr>
                <w:sz w:val="28"/>
              </w:rPr>
            </w:pPr>
            <w:r>
              <w:rPr>
                <w:sz w:val="28"/>
              </w:rPr>
              <w:t>Sortland bussterminal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67D4C" w:rsidRPr="00FB2430" w:rsidRDefault="00867D4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20:30</w:t>
            </w:r>
          </w:p>
        </w:tc>
      </w:tr>
      <w:tr w:rsidR="00867D4C" w:rsidRPr="000368AA" w:rsidTr="000B28D2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0368AA" w:rsidRDefault="00867D4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867D4C" w:rsidRPr="000368AA" w:rsidRDefault="00867D4C" w:rsidP="002A2D36">
            <w:pPr>
              <w:rPr>
                <w:sz w:val="28"/>
              </w:rPr>
            </w:pPr>
            <w:r>
              <w:rPr>
                <w:sz w:val="28"/>
              </w:rPr>
              <w:t>Holand skole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867D4C" w:rsidRPr="00FB2430" w:rsidRDefault="00867D4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20:45</w:t>
            </w:r>
          </w:p>
        </w:tc>
      </w:tr>
      <w:tr w:rsidR="00867D4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0368AA" w:rsidRDefault="00867D4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867D4C" w:rsidRPr="000368AA" w:rsidRDefault="00867D4C" w:rsidP="002A2D36">
            <w:pPr>
              <w:rPr>
                <w:sz w:val="28"/>
              </w:rPr>
            </w:pPr>
            <w:r>
              <w:rPr>
                <w:sz w:val="28"/>
              </w:rPr>
              <w:t>Grytting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867D4C" w:rsidRPr="00FB2430" w:rsidRDefault="00867D4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20:55</w:t>
            </w:r>
          </w:p>
        </w:tc>
      </w:tr>
      <w:tr w:rsidR="00867D4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0368AA" w:rsidRDefault="00867D4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867D4C" w:rsidRPr="000368AA" w:rsidRDefault="00867D4C" w:rsidP="002A2D36">
            <w:pPr>
              <w:rPr>
                <w:sz w:val="28"/>
              </w:rPr>
            </w:pPr>
            <w:r>
              <w:rPr>
                <w:sz w:val="28"/>
              </w:rPr>
              <w:t>Sandnes kryss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867D4C" w:rsidRPr="00FB2430" w:rsidRDefault="00867D4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21:00</w:t>
            </w:r>
          </w:p>
        </w:tc>
      </w:tr>
      <w:tr w:rsidR="00867D4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0368AA" w:rsidRDefault="00867D4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867D4C" w:rsidRPr="000368AA" w:rsidRDefault="00867D4C" w:rsidP="002A2D36">
            <w:pPr>
              <w:rPr>
                <w:sz w:val="28"/>
              </w:rPr>
            </w:pPr>
            <w:r>
              <w:rPr>
                <w:sz w:val="28"/>
              </w:rPr>
              <w:t>Stokmarknes – Markedsbrygga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867D4C" w:rsidRPr="00FB2430" w:rsidRDefault="00867D4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21:15</w:t>
            </w:r>
          </w:p>
        </w:tc>
      </w:tr>
    </w:tbl>
    <w:p w:rsidR="00486FC6" w:rsidRDefault="00867D4C">
      <w:pPr>
        <w:keepLines w:val="0"/>
        <w:spacing w:after="200" w:line="276" w:lineRule="auto"/>
        <w:textboxTightWrap w:val="none"/>
      </w:pPr>
      <w:r w:rsidRPr="00F71302">
        <w:rPr>
          <w:b/>
        </w:rPr>
        <w:t>NB: Bussen kjører presis fra Sortland!</w:t>
      </w:r>
      <w:r w:rsidR="00486FC6">
        <w:br w:type="page"/>
      </w:r>
    </w:p>
    <w:p w:rsidR="00CB3C5D" w:rsidRDefault="00486FC6" w:rsidP="003441E9">
      <w:pPr>
        <w:pStyle w:val="Overskrift1"/>
      </w:pPr>
      <w:bookmarkStart w:id="8" w:name="_8_andenes"/>
      <w:bookmarkEnd w:id="8"/>
      <w:r>
        <w:t>8 andenes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486FC6" w:rsidRPr="00FB2430" w:rsidTr="00635A6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486FC6" w:rsidRPr="00FB2430" w:rsidRDefault="00486FC6" w:rsidP="00635A68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right w:val="nil"/>
            </w:tcBorders>
          </w:tcPr>
          <w:p w:rsidR="00486FC6" w:rsidRPr="00FB2430" w:rsidRDefault="00486FC6" w:rsidP="00635A68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right w:val="nil"/>
            </w:tcBorders>
          </w:tcPr>
          <w:p w:rsidR="00486FC6" w:rsidRPr="00FB2430" w:rsidRDefault="00486FC6" w:rsidP="00635A68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486FC6" w:rsidRPr="000368AA" w:rsidTr="007F35B2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486FC6" w:rsidRPr="000368AA" w:rsidRDefault="00486FC6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486FC6" w:rsidRPr="000368AA" w:rsidRDefault="003441E9" w:rsidP="00635A68">
            <w:pPr>
              <w:rPr>
                <w:sz w:val="28"/>
              </w:rPr>
            </w:pPr>
            <w:r>
              <w:rPr>
                <w:sz w:val="28"/>
              </w:rPr>
              <w:t>Andenes rådhus (parkeringsplass)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486FC6" w:rsidRPr="00FB2430" w:rsidRDefault="003441E9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14:45</w:t>
            </w:r>
          </w:p>
        </w:tc>
      </w:tr>
      <w:tr w:rsidR="00486FC6" w:rsidRPr="000368AA" w:rsidTr="007F35B2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486FC6" w:rsidRPr="000368AA" w:rsidRDefault="00486FC6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486FC6" w:rsidRPr="000368AA" w:rsidRDefault="003441E9" w:rsidP="007F35B2">
            <w:pPr>
              <w:rPr>
                <w:sz w:val="28"/>
              </w:rPr>
            </w:pPr>
            <w:r>
              <w:rPr>
                <w:sz w:val="28"/>
              </w:rPr>
              <w:t>Sk</w:t>
            </w:r>
            <w:r w:rsidR="007F35B2">
              <w:rPr>
                <w:sz w:val="28"/>
              </w:rPr>
              <w:t>a</w:t>
            </w:r>
            <w:r>
              <w:rPr>
                <w:sz w:val="28"/>
              </w:rPr>
              <w:t>rstein (kryss til Fiskenes)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486FC6" w:rsidRPr="00FB2430" w:rsidRDefault="003441E9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14:55</w:t>
            </w:r>
          </w:p>
        </w:tc>
      </w:tr>
      <w:tr w:rsidR="003441E9" w:rsidRPr="000368AA" w:rsidTr="007F35B2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441E9" w:rsidRPr="000368AA" w:rsidRDefault="003441E9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441E9" w:rsidRDefault="003441E9" w:rsidP="003441E9">
            <w:pPr>
              <w:rPr>
                <w:sz w:val="28"/>
              </w:rPr>
            </w:pPr>
            <w:r>
              <w:rPr>
                <w:sz w:val="28"/>
              </w:rPr>
              <w:t>Saura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441E9" w:rsidRDefault="003441E9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15:15</w:t>
            </w:r>
          </w:p>
        </w:tc>
      </w:tr>
      <w:tr w:rsidR="003441E9" w:rsidRPr="000368AA" w:rsidTr="007F35B2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441E9" w:rsidRPr="000368AA" w:rsidRDefault="003441E9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441E9" w:rsidRDefault="003441E9" w:rsidP="003441E9">
            <w:pPr>
              <w:rPr>
                <w:sz w:val="28"/>
              </w:rPr>
            </w:pPr>
            <w:r>
              <w:rPr>
                <w:sz w:val="28"/>
              </w:rPr>
              <w:t>Dverberg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441E9" w:rsidRDefault="003441E9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15:25</w:t>
            </w:r>
          </w:p>
        </w:tc>
      </w:tr>
      <w:tr w:rsidR="003441E9" w:rsidRPr="000368AA" w:rsidTr="007F35B2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441E9" w:rsidRPr="000368AA" w:rsidRDefault="003441E9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441E9" w:rsidRDefault="003441E9" w:rsidP="003441E9">
            <w:pPr>
              <w:rPr>
                <w:sz w:val="28"/>
              </w:rPr>
            </w:pPr>
            <w:r>
              <w:rPr>
                <w:sz w:val="28"/>
              </w:rPr>
              <w:t>Åse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441E9" w:rsidRDefault="003441E9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15:40</w:t>
            </w:r>
          </w:p>
        </w:tc>
      </w:tr>
      <w:tr w:rsidR="003441E9" w:rsidRPr="000368AA" w:rsidTr="007F35B2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441E9" w:rsidRPr="000368AA" w:rsidRDefault="003441E9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441E9" w:rsidRDefault="003441E9" w:rsidP="003441E9">
            <w:pPr>
              <w:rPr>
                <w:sz w:val="28"/>
              </w:rPr>
            </w:pPr>
            <w:r>
              <w:rPr>
                <w:sz w:val="28"/>
              </w:rPr>
              <w:t>Risøyhamn (ved butikken)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441E9" w:rsidRDefault="003441E9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15:50</w:t>
            </w:r>
          </w:p>
        </w:tc>
      </w:tr>
      <w:tr w:rsidR="003441E9" w:rsidRPr="000368AA" w:rsidTr="007F35B2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441E9" w:rsidRPr="000368AA" w:rsidRDefault="003441E9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441E9" w:rsidRDefault="003441E9" w:rsidP="003441E9">
            <w:pPr>
              <w:rPr>
                <w:sz w:val="28"/>
              </w:rPr>
            </w:pPr>
            <w:r>
              <w:rPr>
                <w:sz w:val="28"/>
              </w:rPr>
              <w:t>Medby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441E9" w:rsidRDefault="003441E9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16:05</w:t>
            </w:r>
          </w:p>
        </w:tc>
      </w:tr>
      <w:tr w:rsidR="003441E9" w:rsidRPr="000368AA" w:rsidTr="007F35B2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441E9" w:rsidRPr="000368AA" w:rsidRDefault="003441E9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441E9" w:rsidRDefault="003441E9" w:rsidP="003441E9">
            <w:pPr>
              <w:rPr>
                <w:sz w:val="28"/>
              </w:rPr>
            </w:pPr>
            <w:r>
              <w:rPr>
                <w:sz w:val="28"/>
              </w:rPr>
              <w:t>Forfjord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441E9" w:rsidRDefault="003441E9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16:15</w:t>
            </w:r>
          </w:p>
        </w:tc>
      </w:tr>
      <w:tr w:rsidR="003441E9" w:rsidRPr="000368AA" w:rsidTr="007F35B2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441E9" w:rsidRPr="000368AA" w:rsidRDefault="003441E9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441E9" w:rsidRDefault="003441E9" w:rsidP="003441E9">
            <w:pPr>
              <w:rPr>
                <w:sz w:val="28"/>
              </w:rPr>
            </w:pPr>
            <w:r>
              <w:rPr>
                <w:sz w:val="28"/>
              </w:rPr>
              <w:t>Maurnes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441E9" w:rsidRDefault="003441E9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16:30</w:t>
            </w:r>
          </w:p>
        </w:tc>
      </w:tr>
    </w:tbl>
    <w:p w:rsidR="00486FC6" w:rsidRDefault="00486FC6" w:rsidP="00486FC6">
      <w:pPr>
        <w:rPr>
          <w:i/>
          <w:sz w:val="28"/>
        </w:rPr>
      </w:pPr>
      <w:r w:rsidRPr="00FB2430">
        <w:rPr>
          <w:i/>
          <w:sz w:val="28"/>
        </w:rPr>
        <w:t>(alle stoppesteder er bussholdeplasser langs riksvei – dersom ikke annet er angitt)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867D4C" w:rsidRPr="00FB2430" w:rsidTr="000B28D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FB2430" w:rsidRDefault="00867D4C" w:rsidP="002A2D36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67D4C" w:rsidRPr="00FB2430" w:rsidRDefault="00867D4C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67D4C" w:rsidRPr="00FB2430" w:rsidRDefault="00867D4C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867D4C" w:rsidRPr="000368AA" w:rsidTr="007F35B2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0368AA" w:rsidRDefault="00867D4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67D4C" w:rsidRPr="000368AA" w:rsidRDefault="00867D4C" w:rsidP="002A2D36">
            <w:pPr>
              <w:rPr>
                <w:sz w:val="28"/>
              </w:rPr>
            </w:pPr>
            <w:r>
              <w:rPr>
                <w:sz w:val="28"/>
              </w:rPr>
              <w:t>Sortland bussterminal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67D4C" w:rsidRPr="00FB2430" w:rsidRDefault="00867D4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20:30</w:t>
            </w:r>
          </w:p>
        </w:tc>
      </w:tr>
      <w:tr w:rsidR="00867D4C" w:rsidRPr="000368AA" w:rsidTr="007F35B2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0368AA" w:rsidRDefault="00867D4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867D4C" w:rsidRPr="000368AA" w:rsidRDefault="000B28D2" w:rsidP="002A2D36">
            <w:pPr>
              <w:rPr>
                <w:sz w:val="28"/>
              </w:rPr>
            </w:pPr>
            <w:r>
              <w:rPr>
                <w:sz w:val="28"/>
              </w:rPr>
              <w:t>Maurnes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867D4C" w:rsidRPr="00FB2430" w:rsidRDefault="000B28D2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20:45</w:t>
            </w:r>
          </w:p>
        </w:tc>
      </w:tr>
      <w:tr w:rsidR="00867D4C" w:rsidRPr="000368AA" w:rsidTr="007F35B2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0368AA" w:rsidRDefault="00867D4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867D4C" w:rsidRPr="000368AA" w:rsidRDefault="000B28D2" w:rsidP="002A2D36">
            <w:pPr>
              <w:rPr>
                <w:sz w:val="28"/>
              </w:rPr>
            </w:pPr>
            <w:r>
              <w:rPr>
                <w:sz w:val="28"/>
              </w:rPr>
              <w:t>Forfjord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867D4C" w:rsidRPr="00FB2430" w:rsidRDefault="000B28D2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21:00</w:t>
            </w:r>
          </w:p>
        </w:tc>
      </w:tr>
      <w:tr w:rsidR="00867D4C" w:rsidRPr="000368AA" w:rsidTr="007F35B2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0368AA" w:rsidRDefault="00867D4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867D4C" w:rsidRPr="000368AA" w:rsidRDefault="000B28D2" w:rsidP="002A2D36">
            <w:pPr>
              <w:rPr>
                <w:sz w:val="28"/>
              </w:rPr>
            </w:pPr>
            <w:r>
              <w:rPr>
                <w:sz w:val="28"/>
              </w:rPr>
              <w:t>Medby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867D4C" w:rsidRPr="00FB2430" w:rsidRDefault="000B28D2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21:10</w:t>
            </w:r>
          </w:p>
        </w:tc>
      </w:tr>
      <w:tr w:rsidR="00867D4C" w:rsidRPr="000368AA" w:rsidTr="007F35B2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0368AA" w:rsidRDefault="00867D4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867D4C" w:rsidRPr="000368AA" w:rsidRDefault="000B28D2" w:rsidP="002A2D36">
            <w:pPr>
              <w:rPr>
                <w:sz w:val="28"/>
              </w:rPr>
            </w:pPr>
            <w:r>
              <w:rPr>
                <w:sz w:val="28"/>
              </w:rPr>
              <w:t>Risøyhamn (ved butikken)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867D4C" w:rsidRPr="00FB2430" w:rsidRDefault="000B28D2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21:25</w:t>
            </w:r>
          </w:p>
        </w:tc>
      </w:tr>
      <w:tr w:rsidR="00867D4C" w:rsidRPr="000368AA" w:rsidTr="007F35B2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0368AA" w:rsidRDefault="00867D4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867D4C" w:rsidRDefault="000B28D2" w:rsidP="002A2D36">
            <w:pPr>
              <w:rPr>
                <w:sz w:val="28"/>
              </w:rPr>
            </w:pPr>
            <w:r>
              <w:rPr>
                <w:sz w:val="28"/>
              </w:rPr>
              <w:t>Åse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867D4C" w:rsidRDefault="000B28D2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21:35</w:t>
            </w:r>
          </w:p>
        </w:tc>
      </w:tr>
      <w:tr w:rsidR="00867D4C" w:rsidRPr="000368AA" w:rsidTr="007F35B2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867D4C" w:rsidRPr="000368AA" w:rsidRDefault="00867D4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867D4C" w:rsidRDefault="000B28D2" w:rsidP="002A2D36">
            <w:pPr>
              <w:rPr>
                <w:sz w:val="28"/>
              </w:rPr>
            </w:pPr>
            <w:r>
              <w:rPr>
                <w:sz w:val="28"/>
              </w:rPr>
              <w:t>Dverberg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867D4C" w:rsidRDefault="000B28D2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21:50</w:t>
            </w:r>
          </w:p>
        </w:tc>
      </w:tr>
      <w:tr w:rsidR="000B28D2" w:rsidRPr="000368AA" w:rsidTr="007F35B2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0B28D2" w:rsidRPr="000368AA" w:rsidRDefault="000B28D2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0B28D2" w:rsidRDefault="000B28D2" w:rsidP="002A2D36">
            <w:pPr>
              <w:rPr>
                <w:sz w:val="28"/>
              </w:rPr>
            </w:pPr>
            <w:r>
              <w:rPr>
                <w:sz w:val="28"/>
              </w:rPr>
              <w:t>Saura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0B28D2" w:rsidRDefault="007F35B2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22:00</w:t>
            </w:r>
          </w:p>
        </w:tc>
      </w:tr>
      <w:tr w:rsidR="007F35B2" w:rsidRPr="000368AA" w:rsidTr="007F35B2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7F35B2" w:rsidRPr="000368AA" w:rsidRDefault="007F35B2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7F35B2" w:rsidRDefault="007F35B2" w:rsidP="002A2D36">
            <w:pPr>
              <w:rPr>
                <w:sz w:val="28"/>
              </w:rPr>
            </w:pPr>
            <w:r>
              <w:rPr>
                <w:sz w:val="28"/>
              </w:rPr>
              <w:t>Skarstein (kryss til Fiskenes)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7F35B2" w:rsidRDefault="007F35B2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22:20</w:t>
            </w:r>
          </w:p>
        </w:tc>
      </w:tr>
      <w:tr w:rsidR="007F35B2" w:rsidRPr="000368AA" w:rsidTr="007F35B2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7F35B2" w:rsidRPr="000368AA" w:rsidRDefault="007F35B2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7F35B2" w:rsidRDefault="007F35B2" w:rsidP="002A2D36">
            <w:pPr>
              <w:rPr>
                <w:sz w:val="28"/>
              </w:rPr>
            </w:pPr>
            <w:r>
              <w:rPr>
                <w:sz w:val="28"/>
              </w:rPr>
              <w:t>Andenes rådhus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7F35B2" w:rsidRDefault="007F35B2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22:30</w:t>
            </w:r>
          </w:p>
        </w:tc>
      </w:tr>
    </w:tbl>
    <w:p w:rsidR="003441E9" w:rsidRDefault="00867D4C">
      <w:pPr>
        <w:keepLines w:val="0"/>
        <w:spacing w:after="200" w:line="276" w:lineRule="auto"/>
        <w:textboxTightWrap w:val="none"/>
      </w:pPr>
      <w:r w:rsidRPr="00F71302">
        <w:rPr>
          <w:b/>
        </w:rPr>
        <w:t>NB: Bussen kjører presis fra Sortland!</w:t>
      </w:r>
      <w:r w:rsidR="003441E9">
        <w:br w:type="page"/>
      </w:r>
    </w:p>
    <w:p w:rsidR="00486FC6" w:rsidRDefault="003441E9" w:rsidP="003441E9">
      <w:pPr>
        <w:pStyle w:val="Overskrift1"/>
      </w:pPr>
      <w:bookmarkStart w:id="9" w:name="_9_myre/alsvåg"/>
      <w:bookmarkEnd w:id="9"/>
      <w:r>
        <w:t>9 myre/alsvåg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3441E9" w:rsidRPr="00FB2430" w:rsidTr="00635A6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441E9" w:rsidRPr="00FB2430" w:rsidRDefault="003441E9" w:rsidP="00635A68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right w:val="nil"/>
            </w:tcBorders>
          </w:tcPr>
          <w:p w:rsidR="003441E9" w:rsidRPr="00FB2430" w:rsidRDefault="003441E9" w:rsidP="00635A68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right w:val="nil"/>
            </w:tcBorders>
          </w:tcPr>
          <w:p w:rsidR="003441E9" w:rsidRPr="00FB2430" w:rsidRDefault="003441E9" w:rsidP="00635A68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3441E9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441E9" w:rsidRPr="000368AA" w:rsidRDefault="003441E9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441E9" w:rsidRPr="000368AA" w:rsidRDefault="003441E9" w:rsidP="00635A68">
            <w:pPr>
              <w:rPr>
                <w:sz w:val="28"/>
              </w:rPr>
            </w:pPr>
            <w:r>
              <w:rPr>
                <w:sz w:val="28"/>
              </w:rPr>
              <w:t>Myre rådhus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441E9" w:rsidRPr="00FB2430" w:rsidRDefault="003441E9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15:45</w:t>
            </w:r>
          </w:p>
        </w:tc>
      </w:tr>
      <w:tr w:rsidR="003441E9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441E9" w:rsidRPr="000368AA" w:rsidRDefault="003441E9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441E9" w:rsidRPr="000368AA" w:rsidRDefault="003441E9" w:rsidP="00635A68">
            <w:pPr>
              <w:rPr>
                <w:sz w:val="28"/>
              </w:rPr>
            </w:pPr>
            <w:r>
              <w:rPr>
                <w:sz w:val="28"/>
              </w:rPr>
              <w:t>Alsvåg ICA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441E9" w:rsidRPr="00FB2430" w:rsidRDefault="003441E9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16:00</w:t>
            </w:r>
          </w:p>
        </w:tc>
      </w:tr>
      <w:tr w:rsidR="003441E9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441E9" w:rsidRPr="000368AA" w:rsidRDefault="003441E9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441E9" w:rsidRDefault="003441E9" w:rsidP="00635A68">
            <w:pPr>
              <w:rPr>
                <w:sz w:val="28"/>
              </w:rPr>
            </w:pPr>
            <w:r>
              <w:rPr>
                <w:sz w:val="28"/>
              </w:rPr>
              <w:t>Lifjord kryss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441E9" w:rsidRDefault="003441E9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16:20</w:t>
            </w:r>
          </w:p>
        </w:tc>
      </w:tr>
      <w:tr w:rsidR="003441E9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441E9" w:rsidRPr="000368AA" w:rsidRDefault="003441E9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441E9" w:rsidRDefault="003441E9" w:rsidP="00635A68">
            <w:pPr>
              <w:rPr>
                <w:sz w:val="28"/>
              </w:rPr>
            </w:pPr>
            <w:r>
              <w:rPr>
                <w:sz w:val="28"/>
              </w:rPr>
              <w:t>Frøskeland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441E9" w:rsidRDefault="003441E9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16:25</w:t>
            </w:r>
          </w:p>
        </w:tc>
      </w:tr>
      <w:tr w:rsidR="003441E9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441E9" w:rsidRPr="000368AA" w:rsidRDefault="003441E9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441E9" w:rsidRDefault="003441E9" w:rsidP="00635A68">
            <w:pPr>
              <w:rPr>
                <w:sz w:val="28"/>
              </w:rPr>
            </w:pPr>
            <w:r>
              <w:rPr>
                <w:sz w:val="28"/>
              </w:rPr>
              <w:t>Jennestadosen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441E9" w:rsidRDefault="003441E9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16:30</w:t>
            </w:r>
          </w:p>
        </w:tc>
      </w:tr>
    </w:tbl>
    <w:p w:rsidR="003441E9" w:rsidRDefault="003441E9" w:rsidP="003441E9">
      <w:pPr>
        <w:rPr>
          <w:i/>
          <w:sz w:val="28"/>
        </w:rPr>
      </w:pPr>
      <w:r w:rsidRPr="00FB2430">
        <w:rPr>
          <w:i/>
          <w:sz w:val="28"/>
        </w:rPr>
        <w:t>(alle stoppesteder er bussholdeplasser langs riksvei – dersom ikke annet er angitt)</w:t>
      </w:r>
    </w:p>
    <w:p w:rsidR="00E82176" w:rsidRDefault="00E82176">
      <w:pPr>
        <w:keepLines w:val="0"/>
        <w:spacing w:after="200" w:line="276" w:lineRule="auto"/>
        <w:textboxTightWrap w:val="none"/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667BBC" w:rsidRPr="00FB2430" w:rsidTr="00667BBC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667BBC" w:rsidRPr="00FB2430" w:rsidRDefault="00667BBC" w:rsidP="002A2D36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7BBC" w:rsidRPr="00FB2430" w:rsidRDefault="00667BBC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7BBC" w:rsidRPr="00FB2430" w:rsidRDefault="00667BBC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667BBC" w:rsidRPr="000368AA" w:rsidTr="00667BBC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667BBC" w:rsidRPr="000368AA" w:rsidRDefault="00667BB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7BBC" w:rsidRPr="000368AA" w:rsidRDefault="00667BBC" w:rsidP="002A2D36">
            <w:pPr>
              <w:rPr>
                <w:sz w:val="28"/>
              </w:rPr>
            </w:pPr>
            <w:r>
              <w:rPr>
                <w:sz w:val="28"/>
              </w:rPr>
              <w:t>Sortland bussterminal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7BBC" w:rsidRPr="00FB2430" w:rsidRDefault="00667BB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20:30</w:t>
            </w:r>
          </w:p>
        </w:tc>
      </w:tr>
      <w:tr w:rsidR="00667BBC" w:rsidRPr="000368AA" w:rsidTr="00667BBC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667BBC" w:rsidRPr="000368AA" w:rsidRDefault="00667BB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667BBC" w:rsidRPr="000368AA" w:rsidRDefault="00667BBC" w:rsidP="002A2D36">
            <w:pPr>
              <w:rPr>
                <w:sz w:val="28"/>
              </w:rPr>
            </w:pPr>
            <w:r>
              <w:rPr>
                <w:sz w:val="28"/>
              </w:rPr>
              <w:t>Jennestadosen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667BBC" w:rsidRPr="00FB2430" w:rsidRDefault="00667BB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20:45</w:t>
            </w:r>
          </w:p>
        </w:tc>
      </w:tr>
      <w:tr w:rsidR="00667BB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667BBC" w:rsidRPr="000368AA" w:rsidRDefault="00667BB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667BBC" w:rsidRPr="000368AA" w:rsidRDefault="00667BBC" w:rsidP="002A2D36">
            <w:pPr>
              <w:rPr>
                <w:sz w:val="28"/>
              </w:rPr>
            </w:pPr>
            <w:r>
              <w:rPr>
                <w:sz w:val="28"/>
              </w:rPr>
              <w:t>Frøskeland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667BBC" w:rsidRPr="00FB2430" w:rsidRDefault="00667BB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20:50</w:t>
            </w:r>
          </w:p>
        </w:tc>
      </w:tr>
      <w:tr w:rsidR="00667BB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667BBC" w:rsidRPr="000368AA" w:rsidRDefault="00667BB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667BBC" w:rsidRPr="000368AA" w:rsidRDefault="00667BBC" w:rsidP="002A2D36">
            <w:pPr>
              <w:rPr>
                <w:sz w:val="28"/>
              </w:rPr>
            </w:pPr>
            <w:r>
              <w:rPr>
                <w:sz w:val="28"/>
              </w:rPr>
              <w:t>Lifjord kryss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667BBC" w:rsidRPr="00FB2430" w:rsidRDefault="00667BB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20:55</w:t>
            </w:r>
          </w:p>
        </w:tc>
      </w:tr>
      <w:tr w:rsidR="00667BB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667BBC" w:rsidRPr="000368AA" w:rsidRDefault="00667BB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667BBC" w:rsidRPr="000368AA" w:rsidRDefault="00667BBC" w:rsidP="002A2D36">
            <w:pPr>
              <w:rPr>
                <w:sz w:val="28"/>
              </w:rPr>
            </w:pPr>
            <w:r>
              <w:rPr>
                <w:sz w:val="28"/>
              </w:rPr>
              <w:t>Alsvåg ICA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667BBC" w:rsidRPr="00FB2430" w:rsidRDefault="00667BB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21:15</w:t>
            </w:r>
          </w:p>
        </w:tc>
      </w:tr>
      <w:tr w:rsidR="00667BB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667BBC" w:rsidRPr="000368AA" w:rsidRDefault="00667BB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667BBC" w:rsidRDefault="00667BBC" w:rsidP="002A2D36">
            <w:pPr>
              <w:rPr>
                <w:sz w:val="28"/>
              </w:rPr>
            </w:pPr>
            <w:r>
              <w:rPr>
                <w:sz w:val="28"/>
              </w:rPr>
              <w:t>Myre rådhus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667BBC" w:rsidRDefault="00667BB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21:30</w:t>
            </w:r>
          </w:p>
        </w:tc>
      </w:tr>
    </w:tbl>
    <w:p w:rsidR="003441E9" w:rsidRDefault="00667BBC">
      <w:pPr>
        <w:keepLines w:val="0"/>
        <w:spacing w:after="200" w:line="276" w:lineRule="auto"/>
        <w:textboxTightWrap w:val="none"/>
      </w:pPr>
      <w:r w:rsidRPr="00F71302">
        <w:rPr>
          <w:b/>
        </w:rPr>
        <w:t>NB: Bussen kjører presis fra Sortland!</w:t>
      </w:r>
      <w:r w:rsidR="003441E9">
        <w:br w:type="page"/>
      </w:r>
    </w:p>
    <w:p w:rsidR="003441E9" w:rsidRDefault="003441E9" w:rsidP="003441E9">
      <w:pPr>
        <w:pStyle w:val="Overskrift1"/>
      </w:pPr>
      <w:bookmarkStart w:id="10" w:name="_10_bø"/>
      <w:bookmarkEnd w:id="10"/>
      <w:r>
        <w:t>10 bø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3441E9" w:rsidRPr="00FB2430" w:rsidTr="00635A68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441E9" w:rsidRPr="00FB2430" w:rsidRDefault="003441E9" w:rsidP="00635A68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right w:val="nil"/>
            </w:tcBorders>
          </w:tcPr>
          <w:p w:rsidR="003441E9" w:rsidRPr="00FB2430" w:rsidRDefault="003441E9" w:rsidP="00635A68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right w:val="nil"/>
            </w:tcBorders>
          </w:tcPr>
          <w:p w:rsidR="003441E9" w:rsidRPr="00FB2430" w:rsidRDefault="003441E9" w:rsidP="00635A68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3441E9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441E9" w:rsidRPr="000368AA" w:rsidRDefault="003441E9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441E9" w:rsidRPr="000368AA" w:rsidRDefault="003441E9" w:rsidP="00635A68">
            <w:pPr>
              <w:rPr>
                <w:sz w:val="28"/>
              </w:rPr>
            </w:pPr>
            <w:r>
              <w:rPr>
                <w:sz w:val="28"/>
              </w:rPr>
              <w:t>Steine bussholdeplass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441E9" w:rsidRPr="00FB2430" w:rsidRDefault="003441E9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14:15</w:t>
            </w:r>
          </w:p>
        </w:tc>
      </w:tr>
      <w:tr w:rsidR="003441E9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441E9" w:rsidRPr="000368AA" w:rsidRDefault="003441E9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441E9" w:rsidRPr="000368AA" w:rsidRDefault="003441E9" w:rsidP="00635A68">
            <w:pPr>
              <w:rPr>
                <w:sz w:val="28"/>
              </w:rPr>
            </w:pPr>
            <w:r>
              <w:rPr>
                <w:sz w:val="28"/>
              </w:rPr>
              <w:t>Straume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441E9" w:rsidRPr="00FB2430" w:rsidRDefault="003441E9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14:30</w:t>
            </w:r>
          </w:p>
        </w:tc>
      </w:tr>
      <w:tr w:rsidR="003441E9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441E9" w:rsidRPr="000368AA" w:rsidRDefault="003441E9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441E9" w:rsidRDefault="003441E9" w:rsidP="00635A68">
            <w:pPr>
              <w:rPr>
                <w:sz w:val="28"/>
              </w:rPr>
            </w:pPr>
            <w:r>
              <w:rPr>
                <w:sz w:val="28"/>
              </w:rPr>
              <w:t>Asterset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441E9" w:rsidRDefault="003441E9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14:45</w:t>
            </w:r>
          </w:p>
        </w:tc>
      </w:tr>
      <w:tr w:rsidR="003441E9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441E9" w:rsidRPr="000368AA" w:rsidRDefault="003441E9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441E9" w:rsidRDefault="003441E9" w:rsidP="00635A68">
            <w:pPr>
              <w:rPr>
                <w:sz w:val="28"/>
              </w:rPr>
            </w:pPr>
            <w:r>
              <w:rPr>
                <w:sz w:val="28"/>
              </w:rPr>
              <w:t>Kråkberget kryss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441E9" w:rsidRDefault="003441E9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15:00</w:t>
            </w:r>
          </w:p>
        </w:tc>
      </w:tr>
      <w:tr w:rsidR="003441E9" w:rsidRPr="000368AA" w:rsidTr="00635A68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3441E9" w:rsidRPr="000368AA" w:rsidRDefault="003441E9" w:rsidP="00635A68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3441E9" w:rsidRDefault="003441E9" w:rsidP="00635A68">
            <w:pPr>
              <w:rPr>
                <w:sz w:val="28"/>
              </w:rPr>
            </w:pPr>
            <w:r>
              <w:rPr>
                <w:sz w:val="28"/>
              </w:rPr>
              <w:t>Holmstad skole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3441E9" w:rsidRDefault="003441E9" w:rsidP="00635A68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16:25</w:t>
            </w:r>
          </w:p>
        </w:tc>
      </w:tr>
    </w:tbl>
    <w:p w:rsidR="003441E9" w:rsidRDefault="003441E9" w:rsidP="003441E9">
      <w:pPr>
        <w:rPr>
          <w:i/>
          <w:sz w:val="28"/>
        </w:rPr>
      </w:pPr>
      <w:r w:rsidRPr="00FB2430">
        <w:rPr>
          <w:i/>
          <w:sz w:val="28"/>
        </w:rPr>
        <w:t>(alle stoppesteder er bussholdeplasser langs riksvei – dersom ikke annet er angitt)</w:t>
      </w:r>
    </w:p>
    <w:p w:rsidR="003441E9" w:rsidRDefault="003441E9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158"/>
      </w:tblGrid>
      <w:tr w:rsidR="00667BBC" w:rsidRPr="00FB2430" w:rsidTr="00667BBC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667BBC" w:rsidRPr="00FB2430" w:rsidRDefault="00667BBC" w:rsidP="002A2D36">
            <w:pPr>
              <w:rPr>
                <w:rFonts w:ascii="Calibri" w:hAnsi="Calibri"/>
                <w:b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7BBC" w:rsidRPr="00FB2430" w:rsidRDefault="00667BBC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fra: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7BBC" w:rsidRPr="00FB2430" w:rsidRDefault="00667BBC" w:rsidP="002A2D36">
            <w:pPr>
              <w:rPr>
                <w:rFonts w:ascii="Calibri" w:hAnsi="Calibri"/>
                <w:b/>
              </w:rPr>
            </w:pPr>
            <w:r w:rsidRPr="00FB2430">
              <w:rPr>
                <w:rFonts w:ascii="Calibri" w:hAnsi="Calibri"/>
                <w:b/>
              </w:rPr>
              <w:t>Avgang klokken:</w:t>
            </w:r>
          </w:p>
        </w:tc>
      </w:tr>
      <w:tr w:rsidR="00667BBC" w:rsidRPr="000368AA" w:rsidTr="00667BBC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667BBC" w:rsidRPr="000368AA" w:rsidRDefault="00667BB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7BBC" w:rsidRPr="000368AA" w:rsidRDefault="00667BBC" w:rsidP="002A2D36">
            <w:pPr>
              <w:rPr>
                <w:sz w:val="28"/>
              </w:rPr>
            </w:pPr>
            <w:r>
              <w:rPr>
                <w:sz w:val="28"/>
              </w:rPr>
              <w:t>Sortland bussterminal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7BBC" w:rsidRPr="00FB2430" w:rsidRDefault="00667BBC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20:30</w:t>
            </w:r>
          </w:p>
        </w:tc>
      </w:tr>
      <w:tr w:rsidR="00667BBC" w:rsidRPr="000368AA" w:rsidTr="00667BBC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667BBC" w:rsidRPr="000368AA" w:rsidRDefault="00667BB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667BBC" w:rsidRPr="000368AA" w:rsidRDefault="00A51DD1" w:rsidP="002A2D36">
            <w:pPr>
              <w:rPr>
                <w:sz w:val="28"/>
              </w:rPr>
            </w:pPr>
            <w:r>
              <w:rPr>
                <w:sz w:val="28"/>
              </w:rPr>
              <w:t>Holmstad skole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667BBC" w:rsidRPr="00FB2430" w:rsidRDefault="00A51DD1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20:50</w:t>
            </w:r>
          </w:p>
        </w:tc>
      </w:tr>
      <w:tr w:rsidR="00667BB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667BBC" w:rsidRPr="000368AA" w:rsidRDefault="00667BB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667BBC" w:rsidRPr="000368AA" w:rsidRDefault="00A51DD1" w:rsidP="002A2D36">
            <w:pPr>
              <w:rPr>
                <w:sz w:val="28"/>
              </w:rPr>
            </w:pPr>
            <w:r>
              <w:rPr>
                <w:sz w:val="28"/>
              </w:rPr>
              <w:t>Kråkberg kryss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667BBC" w:rsidRPr="00FB2430" w:rsidRDefault="00A51DD1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22:15</w:t>
            </w:r>
          </w:p>
        </w:tc>
      </w:tr>
      <w:tr w:rsidR="00667BB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667BBC" w:rsidRPr="000368AA" w:rsidRDefault="00667BB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667BBC" w:rsidRPr="000368AA" w:rsidRDefault="00A51DD1" w:rsidP="002A2D36">
            <w:pPr>
              <w:rPr>
                <w:sz w:val="28"/>
              </w:rPr>
            </w:pPr>
            <w:r>
              <w:rPr>
                <w:sz w:val="28"/>
              </w:rPr>
              <w:t>Asterset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667BBC" w:rsidRPr="00FB2430" w:rsidRDefault="00A51DD1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22:30</w:t>
            </w:r>
          </w:p>
        </w:tc>
      </w:tr>
      <w:tr w:rsidR="00667BB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667BBC" w:rsidRPr="000368AA" w:rsidRDefault="00667BB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667BBC" w:rsidRPr="000368AA" w:rsidRDefault="00A51DD1" w:rsidP="002A2D36">
            <w:pPr>
              <w:rPr>
                <w:sz w:val="28"/>
              </w:rPr>
            </w:pPr>
            <w:r>
              <w:rPr>
                <w:sz w:val="28"/>
              </w:rPr>
              <w:t>Straume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667BBC" w:rsidRPr="00FB2430" w:rsidRDefault="00A51DD1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22:45</w:t>
            </w:r>
          </w:p>
        </w:tc>
      </w:tr>
      <w:tr w:rsidR="00667BBC" w:rsidRPr="000368AA" w:rsidTr="002A2D36">
        <w:trPr>
          <w:trHeight w:val="56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667BBC" w:rsidRPr="000368AA" w:rsidRDefault="00667BBC" w:rsidP="002A2D36">
            <w:pPr>
              <w:rPr>
                <w:sz w:val="28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:rsidR="00667BBC" w:rsidRDefault="00A51DD1" w:rsidP="002A2D36">
            <w:pPr>
              <w:rPr>
                <w:sz w:val="28"/>
              </w:rPr>
            </w:pPr>
            <w:r>
              <w:rPr>
                <w:sz w:val="28"/>
              </w:rPr>
              <w:t>Steine bussholdeplass</w:t>
            </w:r>
          </w:p>
        </w:tc>
        <w:tc>
          <w:tcPr>
            <w:tcW w:w="2158" w:type="dxa"/>
            <w:tcBorders>
              <w:left w:val="nil"/>
              <w:right w:val="nil"/>
            </w:tcBorders>
            <w:vAlign w:val="center"/>
          </w:tcPr>
          <w:p w:rsidR="00667BBC" w:rsidRDefault="00A51DD1" w:rsidP="002A2D36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23:00</w:t>
            </w:r>
          </w:p>
        </w:tc>
      </w:tr>
    </w:tbl>
    <w:p w:rsidR="00E82176" w:rsidRPr="00FB2430" w:rsidRDefault="00667BBC" w:rsidP="00667BBC">
      <w:r w:rsidRPr="00F71302">
        <w:rPr>
          <w:b/>
        </w:rPr>
        <w:t>NB: Bussen kjører presis fra Sortland!</w:t>
      </w:r>
    </w:p>
    <w:sectPr w:rsidR="00E82176" w:rsidRPr="00FB2430" w:rsidSect="007F35B2">
      <w:headerReference w:type="default" r:id="rId7"/>
      <w:pgSz w:w="11906" w:h="16838"/>
      <w:pgMar w:top="226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16D0" w:rsidRDefault="00A616D0" w:rsidP="000368AA">
      <w:r>
        <w:separator/>
      </w:r>
    </w:p>
  </w:endnote>
  <w:endnote w:type="continuationSeparator" w:id="0">
    <w:p w:rsidR="00A616D0" w:rsidRDefault="00A616D0" w:rsidP="00036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16D0" w:rsidRDefault="00A616D0" w:rsidP="000368AA">
      <w:r>
        <w:separator/>
      </w:r>
    </w:p>
  </w:footnote>
  <w:footnote w:type="continuationSeparator" w:id="0">
    <w:p w:rsidR="00A616D0" w:rsidRDefault="00A616D0" w:rsidP="000368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lrutenett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809"/>
      <w:gridCol w:w="7403"/>
    </w:tblGrid>
    <w:tr w:rsidR="000368AA" w:rsidTr="000368AA">
      <w:tc>
        <w:tcPr>
          <w:tcW w:w="1809" w:type="dxa"/>
        </w:tcPr>
        <w:p w:rsidR="000368AA" w:rsidRDefault="000368AA">
          <w:pPr>
            <w:pStyle w:val="Topptekst"/>
          </w:pPr>
          <w:r>
            <w:rPr>
              <w:noProof/>
              <w:lang w:eastAsia="nb-NO"/>
            </w:rPr>
            <w:drawing>
              <wp:inline distT="0" distB="0" distL="0" distR="0" wp14:anchorId="1DF82E65" wp14:editId="55189263">
                <wp:extent cx="819150" cy="973734"/>
                <wp:effectExtent l="0" t="0" r="0" b="0"/>
                <wp:docPr id="1" name="Bild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oreal-logo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9074" cy="9736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03" w:type="dxa"/>
          <w:vAlign w:val="center"/>
        </w:tcPr>
        <w:p w:rsidR="000368AA" w:rsidRDefault="000368AA" w:rsidP="000368AA">
          <w:pPr>
            <w:pStyle w:val="Topptekst"/>
            <w:tabs>
              <w:tab w:val="clear" w:pos="4536"/>
              <w:tab w:val="center" w:pos="2727"/>
            </w:tabs>
          </w:pPr>
          <w:r>
            <w:tab/>
          </w:r>
          <w:r>
            <w:rPr>
              <w:noProof/>
              <w:lang w:eastAsia="nb-NO"/>
            </w:rPr>
            <w:drawing>
              <wp:inline distT="0" distB="0" distL="0" distR="0" wp14:anchorId="2AB4B48F" wp14:editId="717FAE8F">
                <wp:extent cx="1666875" cy="967635"/>
                <wp:effectExtent l="0" t="0" r="0" b="4445"/>
                <wp:docPr id="2" name="Bild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kjermbilde_2012-07-04_kl._03.09.21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9005" cy="96887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0368AA" w:rsidRDefault="000368AA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8AA"/>
    <w:rsid w:val="000368AA"/>
    <w:rsid w:val="000B28D2"/>
    <w:rsid w:val="0011487D"/>
    <w:rsid w:val="001804D4"/>
    <w:rsid w:val="003441E9"/>
    <w:rsid w:val="003718E6"/>
    <w:rsid w:val="00380AA2"/>
    <w:rsid w:val="003B1F64"/>
    <w:rsid w:val="00486FC6"/>
    <w:rsid w:val="005031F2"/>
    <w:rsid w:val="00587241"/>
    <w:rsid w:val="005B41C4"/>
    <w:rsid w:val="00667BBC"/>
    <w:rsid w:val="006975D0"/>
    <w:rsid w:val="007F35B2"/>
    <w:rsid w:val="00867D4C"/>
    <w:rsid w:val="0088585C"/>
    <w:rsid w:val="00A51DD1"/>
    <w:rsid w:val="00A57F65"/>
    <w:rsid w:val="00A616D0"/>
    <w:rsid w:val="00AA79FF"/>
    <w:rsid w:val="00AC3F9D"/>
    <w:rsid w:val="00BD3C27"/>
    <w:rsid w:val="00CB3C5D"/>
    <w:rsid w:val="00CD6AF0"/>
    <w:rsid w:val="00CE575E"/>
    <w:rsid w:val="00E01C68"/>
    <w:rsid w:val="00E75AA9"/>
    <w:rsid w:val="00E82176"/>
    <w:rsid w:val="00F06964"/>
    <w:rsid w:val="00F71302"/>
    <w:rsid w:val="00FB2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F9D"/>
    <w:pPr>
      <w:keepLines/>
      <w:spacing w:after="0" w:line="240" w:lineRule="auto"/>
      <w:textboxTightWrap w:val="allLines"/>
    </w:pPr>
    <w:rPr>
      <w:rFonts w:ascii="Times New Roman" w:hAnsi="Times New Roman"/>
      <w:sz w:val="24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3441E9"/>
    <w:pPr>
      <w:keepNext/>
      <w:spacing w:before="240" w:after="480"/>
      <w:outlineLvl w:val="0"/>
    </w:pPr>
    <w:rPr>
      <w:rFonts w:asciiTheme="majorHAnsi" w:eastAsiaTheme="majorEastAsia" w:hAnsiTheme="majorHAnsi" w:cstheme="majorBidi"/>
      <w:b/>
      <w:bCs/>
      <w:caps/>
      <w:color w:val="365F91" w:themeColor="accent1" w:themeShade="BF"/>
      <w:sz w:val="4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Ingenmellomrom">
    <w:name w:val="No Spacing"/>
    <w:uiPriority w:val="1"/>
    <w:rsid w:val="0011487D"/>
    <w:pPr>
      <w:keepLines/>
      <w:spacing w:after="0" w:afterAutospacing="1" w:line="240" w:lineRule="auto"/>
      <w:contextualSpacing/>
      <w:textboxTightWrap w:val="allLines"/>
    </w:pPr>
    <w:rPr>
      <w:rFonts w:ascii="Times New Roman" w:hAnsi="Times New Roman"/>
      <w:sz w:val="24"/>
    </w:rPr>
  </w:style>
  <w:style w:type="paragraph" w:customStyle="1" w:styleId="Formeloverskrift">
    <w:name w:val="Formeloverskrift"/>
    <w:basedOn w:val="Tittel"/>
    <w:next w:val="Normal"/>
    <w:link w:val="FormeloverskriftTegn"/>
    <w:qFormat/>
    <w:rsid w:val="00CE575E"/>
    <w:pPr>
      <w:keepLines w:val="0"/>
      <w:pBdr>
        <w:bottom w:val="none" w:sz="0" w:space="0" w:color="auto"/>
      </w:pBdr>
      <w:spacing w:before="160" w:after="160"/>
      <w:jc w:val="both"/>
      <w:textboxTightWrap w:val="none"/>
    </w:pPr>
    <w:rPr>
      <w:rFonts w:ascii="Times New Roman" w:hAnsi="Times New Roman"/>
      <w:caps/>
      <w:color w:val="auto"/>
      <w:sz w:val="16"/>
      <w:u w:val="single"/>
    </w:rPr>
  </w:style>
  <w:style w:type="character" w:customStyle="1" w:styleId="FormeloverskriftTegn">
    <w:name w:val="Formeloverskrift Tegn"/>
    <w:basedOn w:val="TittelTegn"/>
    <w:link w:val="Formeloverskrift"/>
    <w:rsid w:val="00CE575E"/>
    <w:rPr>
      <w:rFonts w:ascii="Times New Roman" w:eastAsiaTheme="majorEastAsia" w:hAnsi="Times New Roman" w:cstheme="majorBidi"/>
      <w:caps/>
      <w:color w:val="17365D" w:themeColor="text2" w:themeShade="BF"/>
      <w:spacing w:val="5"/>
      <w:kern w:val="28"/>
      <w:sz w:val="16"/>
      <w:szCs w:val="52"/>
      <w:u w:val="single"/>
    </w:rPr>
  </w:style>
  <w:style w:type="paragraph" w:styleId="Tittel">
    <w:name w:val="Title"/>
    <w:basedOn w:val="Normal"/>
    <w:next w:val="Normal"/>
    <w:link w:val="TittelTegn"/>
    <w:uiPriority w:val="10"/>
    <w:qFormat/>
    <w:rsid w:val="00CE575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CE575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rdtekst">
    <w:name w:val="Body Text"/>
    <w:basedOn w:val="Normal"/>
    <w:link w:val="BrdtekstTegn"/>
    <w:uiPriority w:val="99"/>
    <w:semiHidden/>
    <w:unhideWhenUsed/>
    <w:rsid w:val="00CD6AF0"/>
    <w:pPr>
      <w:keepLines w:val="0"/>
      <w:spacing w:after="120"/>
      <w:textboxTightWrap w:val="none"/>
    </w:pPr>
    <w:rPr>
      <w:rFonts w:cs="Times New Roman"/>
    </w:rPr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CD6AF0"/>
    <w:rPr>
      <w:rFonts w:ascii="Times New Roman" w:hAnsi="Times New Roman" w:cs="Times New Roman"/>
      <w:sz w:val="24"/>
    </w:rPr>
  </w:style>
  <w:style w:type="paragraph" w:styleId="Topptekst">
    <w:name w:val="header"/>
    <w:basedOn w:val="Normal"/>
    <w:link w:val="TopptekstTegn"/>
    <w:uiPriority w:val="99"/>
    <w:unhideWhenUsed/>
    <w:rsid w:val="000368AA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0368AA"/>
    <w:rPr>
      <w:rFonts w:ascii="Times New Roman" w:hAnsi="Times New Roman"/>
      <w:sz w:val="24"/>
    </w:rPr>
  </w:style>
  <w:style w:type="paragraph" w:styleId="Bunntekst">
    <w:name w:val="footer"/>
    <w:basedOn w:val="Normal"/>
    <w:link w:val="BunntekstTegn"/>
    <w:uiPriority w:val="99"/>
    <w:unhideWhenUsed/>
    <w:rsid w:val="000368AA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0368AA"/>
    <w:rPr>
      <w:rFonts w:ascii="Times New Roman" w:hAnsi="Times New Roman"/>
      <w:sz w:val="24"/>
    </w:rPr>
  </w:style>
  <w:style w:type="table" w:styleId="Tabellrutenett">
    <w:name w:val="Table Grid"/>
    <w:basedOn w:val="Vanligtabell"/>
    <w:uiPriority w:val="59"/>
    <w:rsid w:val="000368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0368AA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0368AA"/>
    <w:rPr>
      <w:rFonts w:ascii="Tahoma" w:hAnsi="Tahoma" w:cs="Tahoma"/>
      <w:sz w:val="16"/>
      <w:szCs w:val="16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3441E9"/>
    <w:rPr>
      <w:rFonts w:asciiTheme="majorHAnsi" w:eastAsiaTheme="majorEastAsia" w:hAnsiTheme="majorHAnsi" w:cstheme="majorBidi"/>
      <w:b/>
      <w:bCs/>
      <w:caps/>
      <w:color w:val="365F91" w:themeColor="accent1" w:themeShade="BF"/>
      <w:sz w:val="48"/>
      <w:szCs w:val="28"/>
    </w:rPr>
  </w:style>
  <w:style w:type="character" w:styleId="Hyperkobling">
    <w:name w:val="Hyperlink"/>
    <w:basedOn w:val="Standardskriftforavsnitt"/>
    <w:uiPriority w:val="99"/>
    <w:unhideWhenUsed/>
    <w:rsid w:val="005031F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F9D"/>
    <w:pPr>
      <w:keepLines/>
      <w:spacing w:after="0" w:line="240" w:lineRule="auto"/>
      <w:textboxTightWrap w:val="allLines"/>
    </w:pPr>
    <w:rPr>
      <w:rFonts w:ascii="Times New Roman" w:hAnsi="Times New Roman"/>
      <w:sz w:val="24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3441E9"/>
    <w:pPr>
      <w:keepNext/>
      <w:spacing w:before="240" w:after="480"/>
      <w:outlineLvl w:val="0"/>
    </w:pPr>
    <w:rPr>
      <w:rFonts w:asciiTheme="majorHAnsi" w:eastAsiaTheme="majorEastAsia" w:hAnsiTheme="majorHAnsi" w:cstheme="majorBidi"/>
      <w:b/>
      <w:bCs/>
      <w:caps/>
      <w:color w:val="365F91" w:themeColor="accent1" w:themeShade="BF"/>
      <w:sz w:val="4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Ingenmellomrom">
    <w:name w:val="No Spacing"/>
    <w:uiPriority w:val="1"/>
    <w:rsid w:val="0011487D"/>
    <w:pPr>
      <w:keepLines/>
      <w:spacing w:after="0" w:afterAutospacing="1" w:line="240" w:lineRule="auto"/>
      <w:contextualSpacing/>
      <w:textboxTightWrap w:val="allLines"/>
    </w:pPr>
    <w:rPr>
      <w:rFonts w:ascii="Times New Roman" w:hAnsi="Times New Roman"/>
      <w:sz w:val="24"/>
    </w:rPr>
  </w:style>
  <w:style w:type="paragraph" w:customStyle="1" w:styleId="Formeloverskrift">
    <w:name w:val="Formeloverskrift"/>
    <w:basedOn w:val="Tittel"/>
    <w:next w:val="Normal"/>
    <w:link w:val="FormeloverskriftTegn"/>
    <w:qFormat/>
    <w:rsid w:val="00CE575E"/>
    <w:pPr>
      <w:keepLines w:val="0"/>
      <w:pBdr>
        <w:bottom w:val="none" w:sz="0" w:space="0" w:color="auto"/>
      </w:pBdr>
      <w:spacing w:before="160" w:after="160"/>
      <w:jc w:val="both"/>
      <w:textboxTightWrap w:val="none"/>
    </w:pPr>
    <w:rPr>
      <w:rFonts w:ascii="Times New Roman" w:hAnsi="Times New Roman"/>
      <w:caps/>
      <w:color w:val="auto"/>
      <w:sz w:val="16"/>
      <w:u w:val="single"/>
    </w:rPr>
  </w:style>
  <w:style w:type="character" w:customStyle="1" w:styleId="FormeloverskriftTegn">
    <w:name w:val="Formeloverskrift Tegn"/>
    <w:basedOn w:val="TittelTegn"/>
    <w:link w:val="Formeloverskrift"/>
    <w:rsid w:val="00CE575E"/>
    <w:rPr>
      <w:rFonts w:ascii="Times New Roman" w:eastAsiaTheme="majorEastAsia" w:hAnsi="Times New Roman" w:cstheme="majorBidi"/>
      <w:caps/>
      <w:color w:val="17365D" w:themeColor="text2" w:themeShade="BF"/>
      <w:spacing w:val="5"/>
      <w:kern w:val="28"/>
      <w:sz w:val="16"/>
      <w:szCs w:val="52"/>
      <w:u w:val="single"/>
    </w:rPr>
  </w:style>
  <w:style w:type="paragraph" w:styleId="Tittel">
    <w:name w:val="Title"/>
    <w:basedOn w:val="Normal"/>
    <w:next w:val="Normal"/>
    <w:link w:val="TittelTegn"/>
    <w:uiPriority w:val="10"/>
    <w:qFormat/>
    <w:rsid w:val="00CE575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CE575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rdtekst">
    <w:name w:val="Body Text"/>
    <w:basedOn w:val="Normal"/>
    <w:link w:val="BrdtekstTegn"/>
    <w:uiPriority w:val="99"/>
    <w:semiHidden/>
    <w:unhideWhenUsed/>
    <w:rsid w:val="00CD6AF0"/>
    <w:pPr>
      <w:keepLines w:val="0"/>
      <w:spacing w:after="120"/>
      <w:textboxTightWrap w:val="none"/>
    </w:pPr>
    <w:rPr>
      <w:rFonts w:cs="Times New Roman"/>
    </w:rPr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CD6AF0"/>
    <w:rPr>
      <w:rFonts w:ascii="Times New Roman" w:hAnsi="Times New Roman" w:cs="Times New Roman"/>
      <w:sz w:val="24"/>
    </w:rPr>
  </w:style>
  <w:style w:type="paragraph" w:styleId="Topptekst">
    <w:name w:val="header"/>
    <w:basedOn w:val="Normal"/>
    <w:link w:val="TopptekstTegn"/>
    <w:uiPriority w:val="99"/>
    <w:unhideWhenUsed/>
    <w:rsid w:val="000368AA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0368AA"/>
    <w:rPr>
      <w:rFonts w:ascii="Times New Roman" w:hAnsi="Times New Roman"/>
      <w:sz w:val="24"/>
    </w:rPr>
  </w:style>
  <w:style w:type="paragraph" w:styleId="Bunntekst">
    <w:name w:val="footer"/>
    <w:basedOn w:val="Normal"/>
    <w:link w:val="BunntekstTegn"/>
    <w:uiPriority w:val="99"/>
    <w:unhideWhenUsed/>
    <w:rsid w:val="000368AA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0368AA"/>
    <w:rPr>
      <w:rFonts w:ascii="Times New Roman" w:hAnsi="Times New Roman"/>
      <w:sz w:val="24"/>
    </w:rPr>
  </w:style>
  <w:style w:type="table" w:styleId="Tabellrutenett">
    <w:name w:val="Table Grid"/>
    <w:basedOn w:val="Vanligtabell"/>
    <w:uiPriority w:val="59"/>
    <w:rsid w:val="000368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0368AA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0368AA"/>
    <w:rPr>
      <w:rFonts w:ascii="Tahoma" w:hAnsi="Tahoma" w:cs="Tahoma"/>
      <w:sz w:val="16"/>
      <w:szCs w:val="16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3441E9"/>
    <w:rPr>
      <w:rFonts w:asciiTheme="majorHAnsi" w:eastAsiaTheme="majorEastAsia" w:hAnsiTheme="majorHAnsi" w:cstheme="majorBidi"/>
      <w:b/>
      <w:bCs/>
      <w:caps/>
      <w:color w:val="365F91" w:themeColor="accent1" w:themeShade="BF"/>
      <w:sz w:val="48"/>
      <w:szCs w:val="28"/>
    </w:rPr>
  </w:style>
  <w:style w:type="character" w:styleId="Hyperkobling">
    <w:name w:val="Hyperlink"/>
    <w:basedOn w:val="Standardskriftforavsnitt"/>
    <w:uiPriority w:val="99"/>
    <w:unhideWhenUsed/>
    <w:rsid w:val="005031F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531A5DB0</Template>
  <TotalTime>1</TotalTime>
  <Pages>4</Pages>
  <Words>837</Words>
  <Characters>4441</Characters>
  <Application>Microsoft Office Word</Application>
  <DocSecurity>0</DocSecurity>
  <Lines>37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DnB NOR ASA</Company>
  <LinksUpToDate>false</LinksUpToDate>
  <CharactersWithSpaces>5268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Espen Nygård</dc:creator>
  <cp:lastModifiedBy>Dalsbø, Vidar Korsberg</cp:lastModifiedBy>
  <cp:revision>2</cp:revision>
  <cp:lastPrinted>2014-07-11T10:49:00Z</cp:lastPrinted>
  <dcterms:created xsi:type="dcterms:W3CDTF">2014-07-17T07:35:00Z</dcterms:created>
  <dcterms:modified xsi:type="dcterms:W3CDTF">2014-07-17T07:35:00Z</dcterms:modified>
</cp:coreProperties>
</file>